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3DB9" w:rsidRPr="00BE0A99" w:rsidRDefault="00333DB9" w:rsidP="00BE0A99">
      <w:pPr>
        <w:jc w:val="center"/>
        <w:rPr>
          <w:rFonts w:ascii="Times New Roman" w:hAnsi="Times New Roman"/>
          <w:sz w:val="24"/>
          <w:szCs w:val="24"/>
          <w:lang w:val="tt-RU"/>
        </w:rPr>
      </w:pPr>
      <w:r w:rsidRPr="00BE0A99">
        <w:rPr>
          <w:rFonts w:ascii="Times New Roman" w:hAnsi="Times New Roman"/>
          <w:sz w:val="24"/>
          <w:szCs w:val="24"/>
          <w:lang w:val="tt-RU"/>
        </w:rPr>
        <w:t>План мероприятий ,посвященных 2021 году-Году родных языков и народного  единства в РТ</w:t>
      </w:r>
    </w:p>
    <w:p w:rsidR="00333DB9" w:rsidRPr="00BE0A99" w:rsidRDefault="00333DB9" w:rsidP="00BE0A99">
      <w:pPr>
        <w:jc w:val="center"/>
        <w:rPr>
          <w:rFonts w:ascii="Times New Roman" w:hAnsi="Times New Roman"/>
          <w:sz w:val="24"/>
          <w:szCs w:val="24"/>
          <w:lang w:val="tt-RU"/>
        </w:rPr>
      </w:pPr>
      <w:r w:rsidRPr="00BE0A99">
        <w:rPr>
          <w:rFonts w:ascii="Times New Roman" w:hAnsi="Times New Roman"/>
          <w:sz w:val="24"/>
          <w:szCs w:val="24"/>
          <w:lang w:val="tt-RU"/>
        </w:rPr>
        <w:t>в МБОУ</w:t>
      </w:r>
      <w:r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BE0A99">
        <w:rPr>
          <w:rFonts w:ascii="Times New Roman" w:hAnsi="Times New Roman"/>
          <w:sz w:val="24"/>
          <w:szCs w:val="24"/>
          <w:lang w:val="tt-RU"/>
        </w:rPr>
        <w:t>”Кутлушкинская ООШ”</w:t>
      </w:r>
      <w:r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BE0A99">
        <w:rPr>
          <w:rFonts w:ascii="Times New Roman" w:hAnsi="Times New Roman"/>
          <w:sz w:val="24"/>
          <w:szCs w:val="24"/>
          <w:lang w:val="tt-RU"/>
        </w:rPr>
        <w:t>Чистопольского муниципального района</w:t>
      </w:r>
    </w:p>
    <w:tbl>
      <w:tblPr>
        <w:tblW w:w="10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36"/>
        <w:gridCol w:w="66"/>
        <w:gridCol w:w="3178"/>
        <w:gridCol w:w="76"/>
        <w:gridCol w:w="1392"/>
        <w:gridCol w:w="2026"/>
        <w:gridCol w:w="2931"/>
      </w:tblGrid>
      <w:tr w:rsidR="00333DB9" w:rsidRPr="001A3C32" w:rsidTr="00BE0A99">
        <w:tc>
          <w:tcPr>
            <w:tcW w:w="502" w:type="dxa"/>
            <w:gridSpan w:val="2"/>
          </w:tcPr>
          <w:p w:rsidR="00333DB9" w:rsidRPr="00BE0A99" w:rsidRDefault="00333DB9" w:rsidP="001A3C3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BE0A99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№</w:t>
            </w:r>
          </w:p>
        </w:tc>
        <w:tc>
          <w:tcPr>
            <w:tcW w:w="3254" w:type="dxa"/>
            <w:gridSpan w:val="2"/>
          </w:tcPr>
          <w:p w:rsidR="00333DB9" w:rsidRPr="00BE0A99" w:rsidRDefault="00333DB9" w:rsidP="001A3C3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E0A99">
              <w:rPr>
                <w:rFonts w:ascii="Times New Roman" w:hAnsi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392" w:type="dxa"/>
          </w:tcPr>
          <w:p w:rsidR="00333DB9" w:rsidRPr="00BE0A99" w:rsidRDefault="00333DB9" w:rsidP="001A3C3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E0A99">
              <w:rPr>
                <w:rFonts w:ascii="Times New Roman" w:hAnsi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2026" w:type="dxa"/>
          </w:tcPr>
          <w:p w:rsidR="00333DB9" w:rsidRPr="00BE0A99" w:rsidRDefault="00333DB9" w:rsidP="001A3C3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E0A99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2931" w:type="dxa"/>
          </w:tcPr>
          <w:p w:rsidR="00333DB9" w:rsidRPr="00BE0A99" w:rsidRDefault="00333DB9" w:rsidP="001A3C3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E0A99">
              <w:rPr>
                <w:rFonts w:ascii="Times New Roman" w:hAnsi="Times New Roman"/>
                <w:b/>
                <w:sz w:val="24"/>
                <w:szCs w:val="24"/>
              </w:rPr>
              <w:t>Цель</w:t>
            </w:r>
          </w:p>
        </w:tc>
      </w:tr>
      <w:tr w:rsidR="00333DB9" w:rsidRPr="001A3C32" w:rsidTr="00BE0A99">
        <w:tc>
          <w:tcPr>
            <w:tcW w:w="502" w:type="dxa"/>
            <w:gridSpan w:val="2"/>
          </w:tcPr>
          <w:p w:rsidR="00333DB9" w:rsidRPr="00BE0A99" w:rsidRDefault="00333DB9" w:rsidP="001A3C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E0A99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3254" w:type="dxa"/>
            <w:gridSpan w:val="2"/>
          </w:tcPr>
          <w:p w:rsidR="00333DB9" w:rsidRPr="00BE0A99" w:rsidRDefault="00333DB9" w:rsidP="001A3C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E0A9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Просмотр м/ф на татарском языке:</w:t>
            </w:r>
          </w:p>
          <w:p w:rsidR="00333DB9" w:rsidRPr="00BE0A99" w:rsidRDefault="00333DB9" w:rsidP="001A3C3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hyperlink r:id="rId4" w:history="1">
              <w:r w:rsidRPr="00BE0A99">
                <w:rPr>
                  <w:rFonts w:ascii="Times New Roman" w:hAnsi="Times New Roman"/>
                  <w:color w:val="000000"/>
                  <w:sz w:val="24"/>
                  <w:szCs w:val="24"/>
                  <w:u w:val="single"/>
                  <w:lang w:eastAsia="ru-RU"/>
                </w:rPr>
                <w:t>"Эш беткәч уйнарга ярый" мультфильмы (Г.Тукай)</w:t>
              </w:r>
            </w:hyperlink>
          </w:p>
          <w:p w:rsidR="00333DB9" w:rsidRPr="00BE0A99" w:rsidRDefault="00333DB9" w:rsidP="001A3C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2" w:type="dxa"/>
          </w:tcPr>
          <w:p w:rsidR="00333DB9" w:rsidRPr="00BE0A99" w:rsidRDefault="00333DB9" w:rsidP="001A3C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0A99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26" w:type="dxa"/>
          </w:tcPr>
          <w:p w:rsidR="00333DB9" w:rsidRPr="00BE0A99" w:rsidRDefault="00333DB9" w:rsidP="00BE0A9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mallCaps/>
                <w:sz w:val="24"/>
                <w:szCs w:val="24"/>
                <w:lang w:val="tt-RU"/>
              </w:rPr>
            </w:pPr>
            <w:r w:rsidRPr="00BE0A99">
              <w:rPr>
                <w:rFonts w:ascii="Times New Roman" w:hAnsi="Times New Roman"/>
                <w:sz w:val="24"/>
                <w:szCs w:val="24"/>
                <w:lang w:val="tt-RU"/>
              </w:rPr>
              <w:t>Учителя начальных классов,учитель родного (татарского)языка и литературы-Фасхетдинова Лилия Марсельевна</w:t>
            </w:r>
          </w:p>
        </w:tc>
        <w:tc>
          <w:tcPr>
            <w:tcW w:w="2931" w:type="dxa"/>
          </w:tcPr>
          <w:p w:rsidR="00333DB9" w:rsidRPr="00BE0A99" w:rsidRDefault="00333DB9" w:rsidP="001A3C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0A99">
              <w:rPr>
                <w:rFonts w:ascii="Times New Roman" w:hAnsi="Times New Roman"/>
                <w:sz w:val="24"/>
                <w:szCs w:val="24"/>
              </w:rPr>
              <w:t>Цель:</w:t>
            </w:r>
            <w:r w:rsidRPr="00BE0A9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приобщить к овладению общечеловеческими ценностями через знакомство со </w:t>
            </w:r>
            <w:r w:rsidRPr="00BE0A99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сказками.</w:t>
            </w:r>
          </w:p>
        </w:tc>
      </w:tr>
      <w:tr w:rsidR="00333DB9" w:rsidRPr="001A3C32" w:rsidTr="00BE0A99">
        <w:tc>
          <w:tcPr>
            <w:tcW w:w="502" w:type="dxa"/>
            <w:gridSpan w:val="2"/>
          </w:tcPr>
          <w:p w:rsidR="00333DB9" w:rsidRPr="00BE0A99" w:rsidRDefault="00333DB9" w:rsidP="001A3C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E0A99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3254" w:type="dxa"/>
            <w:gridSpan w:val="2"/>
          </w:tcPr>
          <w:p w:rsidR="00333DB9" w:rsidRPr="00BE0A99" w:rsidRDefault="00333DB9" w:rsidP="001A3C3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hyperlink r:id="rId5" w:history="1">
              <w:r w:rsidRPr="00BE0A99">
                <w:rPr>
                  <w:rFonts w:ascii="Times New Roman" w:hAnsi="Times New Roman"/>
                  <w:color w:val="000000"/>
                  <w:sz w:val="24"/>
                  <w:szCs w:val="24"/>
                  <w:u w:val="single"/>
                  <w:lang w:eastAsia="ru-RU"/>
                </w:rPr>
                <w:t>Г.Тукай шигыре буенча "Шаян Песи" мультфильмы</w:t>
              </w:r>
            </w:hyperlink>
          </w:p>
          <w:p w:rsidR="00333DB9" w:rsidRPr="00BE0A99" w:rsidRDefault="00333DB9" w:rsidP="001A3C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2" w:type="dxa"/>
          </w:tcPr>
          <w:p w:rsidR="00333DB9" w:rsidRPr="00BE0A99" w:rsidRDefault="00333DB9" w:rsidP="001A3C3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0A9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  <w:p w:rsidR="00333DB9" w:rsidRPr="00BE0A99" w:rsidRDefault="00333DB9" w:rsidP="001A3C3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:rsidR="00333DB9" w:rsidRPr="00BE0A99" w:rsidRDefault="00333DB9" w:rsidP="00BE0A9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mallCaps/>
                <w:sz w:val="24"/>
                <w:szCs w:val="24"/>
                <w:lang w:val="tt-RU"/>
              </w:rPr>
            </w:pPr>
            <w:r w:rsidRPr="00BE0A99">
              <w:rPr>
                <w:rFonts w:ascii="Times New Roman" w:hAnsi="Times New Roman"/>
                <w:sz w:val="24"/>
                <w:szCs w:val="24"/>
                <w:lang w:val="tt-RU"/>
              </w:rPr>
              <w:t>Учителя начальных классов,учитель родного (татарского)языка и литературы-Фасхетдинова Лилия Марсельевна</w:t>
            </w:r>
          </w:p>
        </w:tc>
        <w:tc>
          <w:tcPr>
            <w:tcW w:w="2931" w:type="dxa"/>
          </w:tcPr>
          <w:p w:rsidR="00333DB9" w:rsidRPr="00BE0A99" w:rsidRDefault="00333DB9" w:rsidP="001A3C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0A99">
              <w:rPr>
                <w:rFonts w:ascii="Times New Roman" w:hAnsi="Times New Roman"/>
                <w:sz w:val="24"/>
                <w:szCs w:val="24"/>
              </w:rPr>
              <w:t>Цель:</w:t>
            </w:r>
            <w:r w:rsidRPr="00BE0A9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приобщить к овладению общечеловеческими ценностями через знакомство со </w:t>
            </w:r>
            <w:r w:rsidRPr="00BE0A99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сказками.</w:t>
            </w:r>
          </w:p>
        </w:tc>
      </w:tr>
      <w:tr w:rsidR="00333DB9" w:rsidRPr="001A3C32" w:rsidTr="00BE0A99">
        <w:tc>
          <w:tcPr>
            <w:tcW w:w="502" w:type="dxa"/>
            <w:gridSpan w:val="2"/>
          </w:tcPr>
          <w:p w:rsidR="00333DB9" w:rsidRPr="00BE0A99" w:rsidRDefault="00333DB9" w:rsidP="001A3C3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0A99">
              <w:rPr>
                <w:rFonts w:ascii="Times New Roman" w:hAnsi="Times New Roman"/>
                <w:sz w:val="24"/>
                <w:szCs w:val="24"/>
                <w:lang w:val="tt-RU"/>
              </w:rPr>
              <w:t>3</w:t>
            </w:r>
            <w:r w:rsidRPr="00BE0A9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333DB9" w:rsidRPr="00BE0A99" w:rsidRDefault="00333DB9" w:rsidP="001A3C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4" w:type="dxa"/>
            <w:gridSpan w:val="2"/>
          </w:tcPr>
          <w:p w:rsidR="00333DB9" w:rsidRPr="00BE0A99" w:rsidRDefault="00333DB9" w:rsidP="001A3C3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0A9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Конкурс юных чтецов "Живая классика"</w:t>
            </w:r>
          </w:p>
          <w:p w:rsidR="00333DB9" w:rsidRPr="00BE0A99" w:rsidRDefault="00333DB9" w:rsidP="001A3C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2" w:type="dxa"/>
          </w:tcPr>
          <w:p w:rsidR="00333DB9" w:rsidRPr="00BE0A99" w:rsidRDefault="00333DB9" w:rsidP="001A3C3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0A9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  <w:p w:rsidR="00333DB9" w:rsidRPr="00BE0A99" w:rsidRDefault="00333DB9" w:rsidP="001A3C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:rsidR="00333DB9" w:rsidRPr="00BE0A99" w:rsidRDefault="00333DB9" w:rsidP="001A3C3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mallCaps/>
                <w:sz w:val="24"/>
                <w:szCs w:val="24"/>
                <w:lang w:val="tt-RU"/>
              </w:rPr>
            </w:pPr>
            <w:r w:rsidRPr="00BE0A99">
              <w:rPr>
                <w:rFonts w:ascii="Times New Roman" w:hAnsi="Times New Roman"/>
                <w:sz w:val="24"/>
                <w:szCs w:val="24"/>
                <w:lang w:val="tt-RU"/>
              </w:rPr>
              <w:t>Учителя начальных классов,учитель родного (татарского)языка и литературы-Фасхетдинова Лилия Марсельевна</w:t>
            </w:r>
          </w:p>
          <w:p w:rsidR="00333DB9" w:rsidRPr="00BE0A99" w:rsidRDefault="00333DB9" w:rsidP="001A3C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931" w:type="dxa"/>
          </w:tcPr>
          <w:p w:rsidR="00333DB9" w:rsidRPr="00BE0A99" w:rsidRDefault="00333DB9" w:rsidP="001A3C32">
            <w:pPr>
              <w:spacing w:after="0" w:line="240" w:lineRule="auto"/>
              <w:rPr>
                <w:rFonts w:ascii="Times New Roman" w:hAnsi="Times New Roman"/>
                <w:color w:val="525253"/>
                <w:sz w:val="24"/>
                <w:szCs w:val="24"/>
                <w:shd w:val="clear" w:color="auto" w:fill="F5F5F5"/>
                <w:lang w:val="tt-RU"/>
              </w:rPr>
            </w:pPr>
            <w:r w:rsidRPr="00BE0A99">
              <w:rPr>
                <w:rFonts w:ascii="Times New Roman" w:hAnsi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Целью</w:t>
            </w:r>
            <w:r w:rsidRPr="00BE0A99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BE0A99">
              <w:rPr>
                <w:rFonts w:ascii="Times New Roman" w:hAnsi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конкурса</w:t>
            </w:r>
            <w:r w:rsidRPr="00BE0A99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 является повышение интереса к чтению у школьников,</w:t>
            </w:r>
            <w:r w:rsidRPr="00BE0A9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воспитание подрастающего  поколения в духе патриотизма;</w:t>
            </w:r>
            <w:r w:rsidRPr="00BE0A99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а  родной язык  нужно беречь-изучать,развивать,обога-щать его.</w:t>
            </w:r>
          </w:p>
        </w:tc>
      </w:tr>
      <w:tr w:rsidR="00333DB9" w:rsidRPr="001A3C32" w:rsidTr="00BE0A99">
        <w:tc>
          <w:tcPr>
            <w:tcW w:w="502" w:type="dxa"/>
            <w:gridSpan w:val="2"/>
          </w:tcPr>
          <w:p w:rsidR="00333DB9" w:rsidRPr="00BE0A99" w:rsidRDefault="00333DB9" w:rsidP="001A3C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E0A99">
              <w:rPr>
                <w:rFonts w:ascii="Times New Roman" w:hAnsi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3254" w:type="dxa"/>
            <w:gridSpan w:val="2"/>
          </w:tcPr>
          <w:p w:rsidR="00333DB9" w:rsidRPr="00BE0A99" w:rsidRDefault="00333DB9" w:rsidP="001A3C3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 w:rsidRPr="00BE0A99">
              <w:rPr>
                <w:rFonts w:ascii="Times New Roman" w:hAnsi="Times New Roman"/>
                <w:color w:val="000000"/>
                <w:sz w:val="24"/>
                <w:szCs w:val="24"/>
                <w:lang w:val="tt-RU" w:eastAsia="ru-RU"/>
              </w:rPr>
              <w:t>КВН “Хикмәтле дә, бизәкле дә туган тел”</w:t>
            </w:r>
          </w:p>
          <w:p w:rsidR="00333DB9" w:rsidRPr="00BE0A99" w:rsidRDefault="00333DB9" w:rsidP="001A3C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392" w:type="dxa"/>
          </w:tcPr>
          <w:p w:rsidR="00333DB9" w:rsidRPr="00BE0A99" w:rsidRDefault="00333DB9" w:rsidP="001A3C3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0A9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  <w:p w:rsidR="00333DB9" w:rsidRPr="00BE0A99" w:rsidRDefault="00333DB9" w:rsidP="001A3C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026" w:type="dxa"/>
          </w:tcPr>
          <w:p w:rsidR="00333DB9" w:rsidRPr="00BE0A99" w:rsidRDefault="00333DB9" w:rsidP="00BE0A9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mallCaps/>
                <w:sz w:val="24"/>
                <w:szCs w:val="24"/>
                <w:lang w:val="tt-RU"/>
              </w:rPr>
            </w:pPr>
            <w:r w:rsidRPr="00BE0A99">
              <w:rPr>
                <w:rFonts w:ascii="Times New Roman" w:hAnsi="Times New Roman"/>
                <w:sz w:val="24"/>
                <w:szCs w:val="24"/>
                <w:lang w:val="tt-RU"/>
              </w:rPr>
              <w:t>Учителя начальных классов,учитель родного (татарского)языка и литературы-Фасхетдинова Лилия Марсельевна</w:t>
            </w:r>
          </w:p>
        </w:tc>
        <w:tc>
          <w:tcPr>
            <w:tcW w:w="2931" w:type="dxa"/>
          </w:tcPr>
          <w:p w:rsidR="00333DB9" w:rsidRPr="00BE0A99" w:rsidRDefault="00333DB9" w:rsidP="001A3C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E0A99">
              <w:rPr>
                <w:rFonts w:ascii="Times New Roman" w:hAnsi="Times New Roman"/>
                <w:bCs/>
                <w:color w:val="333333"/>
                <w:sz w:val="24"/>
                <w:szCs w:val="24"/>
                <w:shd w:val="clear" w:color="auto" w:fill="FFFFFF"/>
              </w:rPr>
              <w:t>Цель мероприятия: - научить детей тому, что наш родной язык-богатый, красивый, красивый, грамотный, чудесный, родной язык; - воспитать любовь к Родине, стремление к знаниям</w:t>
            </w:r>
            <w:r w:rsidRPr="00BE0A99">
              <w:rPr>
                <w:rFonts w:ascii="Times New Roman" w:hAnsi="Times New Roman"/>
                <w:bCs/>
                <w:color w:val="333333"/>
                <w:sz w:val="24"/>
                <w:szCs w:val="24"/>
                <w:shd w:val="clear" w:color="auto" w:fill="FFFFFF"/>
                <w:lang w:val="tt-RU"/>
              </w:rPr>
              <w:t>.</w:t>
            </w:r>
          </w:p>
        </w:tc>
      </w:tr>
      <w:tr w:rsidR="00333DB9" w:rsidRPr="001A3C32" w:rsidTr="00BE0A99">
        <w:tc>
          <w:tcPr>
            <w:tcW w:w="502" w:type="dxa"/>
            <w:gridSpan w:val="2"/>
          </w:tcPr>
          <w:p w:rsidR="00333DB9" w:rsidRPr="00BE0A99" w:rsidRDefault="00333DB9" w:rsidP="001A3C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E0A99">
              <w:rPr>
                <w:rFonts w:ascii="Times New Roman" w:hAnsi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3254" w:type="dxa"/>
            <w:gridSpan w:val="2"/>
          </w:tcPr>
          <w:p w:rsidR="00333DB9" w:rsidRPr="00BE0A99" w:rsidRDefault="00333DB9" w:rsidP="001A3C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E0A9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Беседа « Международный день родного языка»</w:t>
            </w:r>
          </w:p>
        </w:tc>
        <w:tc>
          <w:tcPr>
            <w:tcW w:w="1392" w:type="dxa"/>
          </w:tcPr>
          <w:p w:rsidR="00333DB9" w:rsidRPr="00BE0A99" w:rsidRDefault="00333DB9" w:rsidP="001A3C3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0A9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  <w:p w:rsidR="00333DB9" w:rsidRPr="00BE0A99" w:rsidRDefault="00333DB9" w:rsidP="001A3C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026" w:type="dxa"/>
          </w:tcPr>
          <w:p w:rsidR="00333DB9" w:rsidRPr="00BE0A99" w:rsidRDefault="00333DB9" w:rsidP="00BE0A9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mallCaps/>
                <w:sz w:val="24"/>
                <w:szCs w:val="24"/>
                <w:lang w:val="tt-RU"/>
              </w:rPr>
            </w:pPr>
            <w:r w:rsidRPr="00BE0A99">
              <w:rPr>
                <w:rFonts w:ascii="Times New Roman" w:hAnsi="Times New Roman"/>
                <w:sz w:val="24"/>
                <w:szCs w:val="24"/>
                <w:lang w:val="tt-RU"/>
              </w:rPr>
              <w:t>Учителя начальных классов,учитель родного (татарского)языка и литературы-Фасхетдинова Лилия Марсельевна</w:t>
            </w:r>
          </w:p>
        </w:tc>
        <w:tc>
          <w:tcPr>
            <w:tcW w:w="2931" w:type="dxa"/>
          </w:tcPr>
          <w:p w:rsidR="00333DB9" w:rsidRPr="00BE0A99" w:rsidRDefault="00333DB9" w:rsidP="001A3C32">
            <w:pPr>
              <w:spacing w:after="0" w:line="240" w:lineRule="auto"/>
              <w:rPr>
                <w:rFonts w:ascii="Times New Roman" w:hAnsi="Times New Roman"/>
                <w:color w:val="212529"/>
                <w:sz w:val="24"/>
                <w:szCs w:val="24"/>
                <w:lang w:val="tt-RU" w:eastAsia="ru-RU"/>
              </w:rPr>
            </w:pPr>
            <w:r w:rsidRPr="00BE0A99">
              <w:rPr>
                <w:rFonts w:ascii="Times New Roman" w:hAnsi="Times New Roman"/>
                <w:color w:val="212529"/>
                <w:sz w:val="24"/>
                <w:szCs w:val="24"/>
                <w:lang w:eastAsia="ru-RU"/>
              </w:rPr>
              <w:t xml:space="preserve">Цель: познакомить детей с праздником родного языка. </w:t>
            </w:r>
          </w:p>
          <w:p w:rsidR="00333DB9" w:rsidRPr="00BE0A99" w:rsidRDefault="00333DB9" w:rsidP="001A3C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E0A99">
              <w:rPr>
                <w:rFonts w:ascii="Times New Roman" w:hAnsi="Times New Roman"/>
                <w:color w:val="212529"/>
                <w:sz w:val="24"/>
                <w:szCs w:val="24"/>
                <w:lang w:eastAsia="ru-RU"/>
              </w:rPr>
              <w:t>Задачи:прививать любовь и интерес к родному языку, помочь детя увидеть неисчерпаемые возможности родного языка</w:t>
            </w:r>
            <w:r w:rsidRPr="00BE0A99">
              <w:rPr>
                <w:rFonts w:ascii="Times New Roman" w:hAnsi="Times New Roman"/>
                <w:color w:val="212529"/>
                <w:sz w:val="24"/>
                <w:szCs w:val="24"/>
                <w:lang w:val="tt-RU" w:eastAsia="ru-RU"/>
              </w:rPr>
              <w:t>.</w:t>
            </w:r>
          </w:p>
        </w:tc>
      </w:tr>
      <w:tr w:rsidR="00333DB9" w:rsidRPr="001A3C32" w:rsidTr="00BE0A99">
        <w:tc>
          <w:tcPr>
            <w:tcW w:w="502" w:type="dxa"/>
            <w:gridSpan w:val="2"/>
          </w:tcPr>
          <w:p w:rsidR="00333DB9" w:rsidRPr="00BE0A99" w:rsidRDefault="00333DB9" w:rsidP="001A3C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E0A99">
              <w:rPr>
                <w:rFonts w:ascii="Times New Roman" w:hAnsi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3254" w:type="dxa"/>
            <w:gridSpan w:val="2"/>
          </w:tcPr>
          <w:p w:rsidR="00333DB9" w:rsidRPr="00BE0A99" w:rsidRDefault="00333DB9" w:rsidP="001A3C3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0A9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Беседа о М.Джалиле</w:t>
            </w:r>
          </w:p>
          <w:p w:rsidR="00333DB9" w:rsidRPr="00BE0A99" w:rsidRDefault="00333DB9" w:rsidP="001A3C3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0A9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Рассматривание иллюстраций книги о М.Джалиле</w:t>
            </w:r>
          </w:p>
          <w:p w:rsidR="00333DB9" w:rsidRPr="00BE0A99" w:rsidRDefault="00333DB9" w:rsidP="001A3C3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0A9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Чтение отрывков из стихотворений М.Джалиля</w:t>
            </w:r>
          </w:p>
          <w:p w:rsidR="00333DB9" w:rsidRPr="00BE0A99" w:rsidRDefault="00333DB9" w:rsidP="001A3C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2" w:type="dxa"/>
          </w:tcPr>
          <w:p w:rsidR="00333DB9" w:rsidRPr="00BE0A99" w:rsidRDefault="00333DB9" w:rsidP="001A3C3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0A9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  <w:p w:rsidR="00333DB9" w:rsidRPr="00BE0A99" w:rsidRDefault="00333DB9" w:rsidP="001A3C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026" w:type="dxa"/>
          </w:tcPr>
          <w:p w:rsidR="00333DB9" w:rsidRPr="00BE0A99" w:rsidRDefault="00333DB9" w:rsidP="00BE0A9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mallCaps/>
                <w:sz w:val="24"/>
                <w:szCs w:val="24"/>
                <w:lang w:val="tt-RU"/>
              </w:rPr>
            </w:pPr>
            <w:r w:rsidRPr="00BE0A99">
              <w:rPr>
                <w:rFonts w:ascii="Times New Roman" w:hAnsi="Times New Roman"/>
                <w:sz w:val="24"/>
                <w:szCs w:val="24"/>
                <w:lang w:val="tt-RU"/>
              </w:rPr>
              <w:t>Учителя начальных классов,учитель родного (татарского)языка и литературы-Фасхетдинова Лилия Марсельевн</w:t>
            </w:r>
          </w:p>
        </w:tc>
        <w:tc>
          <w:tcPr>
            <w:tcW w:w="2931" w:type="dxa"/>
          </w:tcPr>
          <w:p w:rsidR="00333DB9" w:rsidRPr="00BE0A99" w:rsidRDefault="00333DB9" w:rsidP="001A3C32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BE0A99">
              <w:rPr>
                <w:rStyle w:val="c2"/>
                <w:color w:val="000000"/>
              </w:rPr>
              <w:t>Цель: познакомить с творчеством М.Джалиля, воспитывать любовь к родной стране, народу, развивать чувство патриотизма.</w:t>
            </w:r>
          </w:p>
          <w:p w:rsidR="00333DB9" w:rsidRPr="00BE0A99" w:rsidRDefault="00333DB9" w:rsidP="001A3C32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BE0A99">
              <w:rPr>
                <w:rStyle w:val="c2"/>
                <w:color w:val="000000"/>
              </w:rPr>
              <w:t>Учить выразительно читать стихи.</w:t>
            </w:r>
          </w:p>
          <w:p w:rsidR="00333DB9" w:rsidRPr="00BE0A99" w:rsidRDefault="00333DB9" w:rsidP="001A3C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333DB9" w:rsidRPr="001A3C32" w:rsidTr="00BE0A99">
        <w:tc>
          <w:tcPr>
            <w:tcW w:w="502" w:type="dxa"/>
            <w:gridSpan w:val="2"/>
          </w:tcPr>
          <w:p w:rsidR="00333DB9" w:rsidRPr="00BE0A99" w:rsidRDefault="00333DB9" w:rsidP="001A3C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E0A99">
              <w:rPr>
                <w:rFonts w:ascii="Times New Roman" w:hAnsi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3254" w:type="dxa"/>
            <w:gridSpan w:val="2"/>
          </w:tcPr>
          <w:p w:rsidR="00333DB9" w:rsidRPr="00BE0A99" w:rsidRDefault="00333DB9" w:rsidP="001A3C3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 w:rsidRPr="00BE0A9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Книжные выставки, обзоры литературы “И туган тел...”, “День родного языка”</w:t>
            </w:r>
          </w:p>
          <w:p w:rsidR="00333DB9" w:rsidRPr="00BE0A99" w:rsidRDefault="00333DB9" w:rsidP="001A3C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2" w:type="dxa"/>
          </w:tcPr>
          <w:p w:rsidR="00333DB9" w:rsidRPr="00BE0A99" w:rsidRDefault="00333DB9" w:rsidP="001A3C3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0A9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  <w:p w:rsidR="00333DB9" w:rsidRPr="00BE0A99" w:rsidRDefault="00333DB9" w:rsidP="001A3C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026" w:type="dxa"/>
          </w:tcPr>
          <w:p w:rsidR="00333DB9" w:rsidRPr="00BE0A99" w:rsidRDefault="00333DB9" w:rsidP="00BE0A9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mallCaps/>
                <w:sz w:val="24"/>
                <w:szCs w:val="24"/>
                <w:lang w:val="tt-RU"/>
              </w:rPr>
            </w:pPr>
            <w:r w:rsidRPr="00BE0A99">
              <w:rPr>
                <w:rFonts w:ascii="Times New Roman" w:hAnsi="Times New Roman"/>
                <w:sz w:val="24"/>
                <w:szCs w:val="24"/>
                <w:lang w:val="tt-RU"/>
              </w:rPr>
              <w:t>Учителя начальных классов,учитель родного (татарского)языка и литературы-Фасхетдинова Лилия Марсельевна</w:t>
            </w:r>
          </w:p>
        </w:tc>
        <w:tc>
          <w:tcPr>
            <w:tcW w:w="2931" w:type="dxa"/>
          </w:tcPr>
          <w:p w:rsidR="00333DB9" w:rsidRPr="00BE0A99" w:rsidRDefault="00333DB9" w:rsidP="001A3C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E0A99">
              <w:rPr>
                <w:rFonts w:ascii="Times New Roman" w:hAnsi="Times New Roman"/>
                <w:color w:val="212529"/>
                <w:sz w:val="24"/>
                <w:szCs w:val="24"/>
                <w:lang w:eastAsia="ru-RU"/>
              </w:rPr>
              <w:t>Цель: познакомить детей с литературой      посвященной языковой политике</w:t>
            </w:r>
            <w:r w:rsidRPr="00BE0A99">
              <w:rPr>
                <w:rFonts w:ascii="Times New Roman" w:hAnsi="Times New Roman"/>
                <w:color w:val="2B5891"/>
                <w:sz w:val="24"/>
                <w:szCs w:val="24"/>
                <w:shd w:val="clear" w:color="auto" w:fill="E2ECF5"/>
              </w:rPr>
              <w:t xml:space="preserve"> </w:t>
            </w:r>
            <w:r w:rsidRPr="00BE0A99">
              <w:rPr>
                <w:rFonts w:ascii="Times New Roman" w:hAnsi="Times New Roman"/>
                <w:color w:val="2B5891"/>
                <w:sz w:val="24"/>
                <w:szCs w:val="24"/>
                <w:shd w:val="clear" w:color="auto" w:fill="E2ECF5"/>
                <w:lang w:val="tt-RU"/>
              </w:rPr>
              <w:t xml:space="preserve"> </w:t>
            </w:r>
            <w:r w:rsidRPr="00BE0A99">
              <w:rPr>
                <w:rFonts w:ascii="Times New Roman" w:hAnsi="Times New Roman"/>
                <w:color w:val="212529"/>
                <w:sz w:val="24"/>
                <w:szCs w:val="24"/>
                <w:lang w:val="tt-RU" w:eastAsia="ru-RU"/>
              </w:rPr>
              <w:t>в РТ</w:t>
            </w:r>
          </w:p>
        </w:tc>
      </w:tr>
      <w:tr w:rsidR="00333DB9" w:rsidRPr="001A3C32" w:rsidTr="00BE0A99">
        <w:tc>
          <w:tcPr>
            <w:tcW w:w="502" w:type="dxa"/>
            <w:gridSpan w:val="2"/>
          </w:tcPr>
          <w:p w:rsidR="00333DB9" w:rsidRPr="00BE0A99" w:rsidRDefault="00333DB9" w:rsidP="001A3C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0A99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254" w:type="dxa"/>
            <w:gridSpan w:val="2"/>
          </w:tcPr>
          <w:p w:rsidR="00333DB9" w:rsidRPr="00BE0A99" w:rsidRDefault="00333DB9" w:rsidP="001A3C3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0A9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Конкурс рисунков "Авылым елъязмасы" - "Летопись деревни"</w:t>
            </w:r>
          </w:p>
          <w:p w:rsidR="00333DB9" w:rsidRPr="00BE0A99" w:rsidRDefault="00333DB9" w:rsidP="001A3C3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2" w:type="dxa"/>
          </w:tcPr>
          <w:p w:rsidR="00333DB9" w:rsidRPr="00BE0A99" w:rsidRDefault="00333DB9" w:rsidP="001A3C3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0A9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  <w:p w:rsidR="00333DB9" w:rsidRPr="00BE0A99" w:rsidRDefault="00333DB9" w:rsidP="001A3C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:rsidR="00333DB9" w:rsidRPr="00BE0A99" w:rsidRDefault="00333DB9" w:rsidP="001A3C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E0A99">
              <w:rPr>
                <w:rFonts w:ascii="Times New Roman" w:hAnsi="Times New Roman"/>
                <w:sz w:val="24"/>
                <w:szCs w:val="24"/>
                <w:lang w:val="tt-RU"/>
              </w:rPr>
              <w:t>Учителя начальных классов,учитель родного (татарского)языка и литературы-Фасхетдинова Лилия</w:t>
            </w:r>
          </w:p>
        </w:tc>
        <w:tc>
          <w:tcPr>
            <w:tcW w:w="2931" w:type="dxa"/>
          </w:tcPr>
          <w:p w:rsidR="00333DB9" w:rsidRPr="00BE0A99" w:rsidRDefault="00333DB9" w:rsidP="001A3C32">
            <w:pPr>
              <w:pStyle w:val="NormalWeb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BE0A99">
              <w:rPr>
                <w:color w:val="000000"/>
              </w:rPr>
              <w:t>Цель    1.     Развитие художественного мышления, яркой индивидуальности обучающихся.</w:t>
            </w:r>
          </w:p>
          <w:p w:rsidR="00333DB9" w:rsidRPr="00BE0A99" w:rsidRDefault="00333DB9" w:rsidP="001A3C32">
            <w:pPr>
              <w:pStyle w:val="NormalWeb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BE0A99">
              <w:rPr>
                <w:color w:val="000000"/>
              </w:rPr>
              <w:t>2.     Развитие эстетических чувств.</w:t>
            </w:r>
          </w:p>
          <w:p w:rsidR="00333DB9" w:rsidRPr="00BE0A99" w:rsidRDefault="00333DB9" w:rsidP="001A3C32">
            <w:pPr>
              <w:pStyle w:val="NormalWeb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BE0A99">
              <w:rPr>
                <w:color w:val="000000"/>
              </w:rPr>
              <w:t>3.     Воспитание в детях любви к творчеству, красоте, интереса к участию в выставках.</w:t>
            </w:r>
          </w:p>
          <w:p w:rsidR="00333DB9" w:rsidRPr="00BE0A99" w:rsidRDefault="00333DB9" w:rsidP="001A3C3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i/>
                <w:color w:val="212529"/>
                <w:sz w:val="24"/>
                <w:szCs w:val="24"/>
                <w:lang w:eastAsia="ru-RU"/>
              </w:rPr>
            </w:pPr>
            <w:r w:rsidRPr="00BE0A9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4.     Выявление и поощрение </w:t>
            </w:r>
            <w:r w:rsidRPr="00BE0A9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333DB9" w:rsidRPr="001A3C32" w:rsidTr="00BE0A99">
        <w:tc>
          <w:tcPr>
            <w:tcW w:w="502" w:type="dxa"/>
            <w:gridSpan w:val="2"/>
          </w:tcPr>
          <w:p w:rsidR="00333DB9" w:rsidRPr="00BE0A99" w:rsidRDefault="00333DB9" w:rsidP="001A3C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0A99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254" w:type="dxa"/>
            <w:gridSpan w:val="2"/>
          </w:tcPr>
          <w:p w:rsidR="00333DB9" w:rsidRPr="00BE0A99" w:rsidRDefault="00333DB9" w:rsidP="001A3C3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0A9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Организация </w:t>
            </w:r>
            <w:r w:rsidRPr="00BE0A99">
              <w:rPr>
                <w:rFonts w:ascii="Times New Roman" w:hAnsi="Times New Roman"/>
                <w:color w:val="000000"/>
                <w:sz w:val="24"/>
                <w:szCs w:val="24"/>
                <w:lang w:val="tt-RU" w:eastAsia="ru-RU"/>
              </w:rPr>
              <w:t>в</w:t>
            </w:r>
            <w:r w:rsidRPr="00BE0A9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ыставок и тематических подборок детской литературы</w:t>
            </w:r>
          </w:p>
          <w:p w:rsidR="00333DB9" w:rsidRPr="00BE0A99" w:rsidRDefault="00333DB9" w:rsidP="001A3C3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2" w:type="dxa"/>
          </w:tcPr>
          <w:p w:rsidR="00333DB9" w:rsidRPr="00BE0A99" w:rsidRDefault="00333DB9" w:rsidP="001A3C3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0A99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2026" w:type="dxa"/>
          </w:tcPr>
          <w:p w:rsidR="00333DB9" w:rsidRPr="00BE0A99" w:rsidRDefault="00333DB9" w:rsidP="001A3C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E0A99">
              <w:rPr>
                <w:rFonts w:ascii="Times New Roman" w:hAnsi="Times New Roman"/>
                <w:sz w:val="24"/>
                <w:szCs w:val="24"/>
                <w:lang w:val="tt-RU"/>
              </w:rPr>
              <w:t>Учителя начальных классов,учитель родного (татарского)языка и литературы-Фасхетдинова Лилия Марсельевна</w:t>
            </w:r>
          </w:p>
        </w:tc>
        <w:tc>
          <w:tcPr>
            <w:tcW w:w="2931" w:type="dxa"/>
          </w:tcPr>
          <w:p w:rsidR="00333DB9" w:rsidRPr="00BE0A99" w:rsidRDefault="00333DB9" w:rsidP="001A3C32">
            <w:pPr>
              <w:spacing w:after="0" w:line="240" w:lineRule="auto"/>
              <w:rPr>
                <w:rFonts w:ascii="Times New Roman" w:hAnsi="Times New Roman"/>
                <w:b/>
                <w:i/>
                <w:color w:val="212529"/>
                <w:sz w:val="24"/>
                <w:szCs w:val="24"/>
                <w:lang w:val="tt-RU" w:eastAsia="ru-RU"/>
              </w:rPr>
            </w:pPr>
            <w:r w:rsidRPr="00BE0A99">
              <w:rPr>
                <w:rStyle w:val="c3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Цель: расширять знания детей о книгах</w:t>
            </w:r>
            <w:r w:rsidRPr="00BE0A9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(их тематике, оформлении, назначении).  Доставить радость, моральное удовлетворение от общения с книгой.</w:t>
            </w:r>
          </w:p>
        </w:tc>
      </w:tr>
      <w:tr w:rsidR="00333DB9" w:rsidRPr="001A3C32" w:rsidTr="00BE0A99">
        <w:tc>
          <w:tcPr>
            <w:tcW w:w="502" w:type="dxa"/>
            <w:gridSpan w:val="2"/>
          </w:tcPr>
          <w:p w:rsidR="00333DB9" w:rsidRPr="00BE0A99" w:rsidRDefault="00333DB9" w:rsidP="001A3C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0A99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254" w:type="dxa"/>
            <w:gridSpan w:val="2"/>
          </w:tcPr>
          <w:p w:rsidR="00333DB9" w:rsidRPr="00BE0A99" w:rsidRDefault="00333DB9" w:rsidP="001A3C3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0A9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Творческий конкурс, посвященный дню рождения Г.Тукая, "Кузгатмакчыбулсанхалыккyнеллэрен" ("Если хочешь затронуть душу народа...")</w:t>
            </w:r>
          </w:p>
          <w:p w:rsidR="00333DB9" w:rsidRPr="00BE0A99" w:rsidRDefault="00333DB9" w:rsidP="001A3C3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2" w:type="dxa"/>
          </w:tcPr>
          <w:p w:rsidR="00333DB9" w:rsidRPr="00BE0A99" w:rsidRDefault="00333DB9" w:rsidP="001A3C3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0A9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  <w:p w:rsidR="00333DB9" w:rsidRPr="00BE0A99" w:rsidRDefault="00333DB9" w:rsidP="001A3C3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:rsidR="00333DB9" w:rsidRPr="00BE0A99" w:rsidRDefault="00333DB9" w:rsidP="001A3C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E0A99">
              <w:rPr>
                <w:rFonts w:ascii="Times New Roman" w:hAnsi="Times New Roman"/>
                <w:sz w:val="24"/>
                <w:szCs w:val="24"/>
                <w:lang w:val="tt-RU"/>
              </w:rPr>
              <w:t>Учителя начальных классов,учитель родного (татарского)языка и литературы-Фасхетдинова Лилия Марсельевна</w:t>
            </w:r>
          </w:p>
        </w:tc>
        <w:tc>
          <w:tcPr>
            <w:tcW w:w="2931" w:type="dxa"/>
          </w:tcPr>
          <w:p w:rsidR="00333DB9" w:rsidRPr="00BE0A99" w:rsidRDefault="00333DB9" w:rsidP="001A3C32">
            <w:pPr>
              <w:pStyle w:val="NormalWeb"/>
              <w:shd w:val="clear" w:color="auto" w:fill="FFFFFF"/>
              <w:spacing w:before="0" w:beforeAutospacing="0" w:after="0" w:afterAutospacing="0" w:line="235" w:lineRule="atLeast"/>
              <w:rPr>
                <w:color w:val="000000"/>
              </w:rPr>
            </w:pPr>
            <w:r w:rsidRPr="00BE0A99">
              <w:rPr>
                <w:bCs/>
                <w:iCs/>
                <w:color w:val="000000"/>
              </w:rPr>
              <w:t>Цели</w:t>
            </w:r>
            <w:r w:rsidRPr="00BE0A99">
              <w:rPr>
                <w:b/>
                <w:bCs/>
                <w:i/>
                <w:iCs/>
                <w:color w:val="000000"/>
              </w:rPr>
              <w:t>:</w:t>
            </w:r>
            <w:r w:rsidRPr="00BE0A99">
              <w:rPr>
                <w:color w:val="000000"/>
              </w:rPr>
              <w:br/>
              <w:t>Познакомить детей с жизнью и творчеством Габдуллы Тукая.</w:t>
            </w:r>
            <w:r w:rsidRPr="00BE0A99">
              <w:rPr>
                <w:color w:val="000000"/>
              </w:rPr>
              <w:br/>
              <w:t>Формировать у детей честность, правдивость, доброту и отзывчивость посредством произведений Г. Тукая.</w:t>
            </w:r>
            <w:r w:rsidRPr="00BE0A99">
              <w:rPr>
                <w:color w:val="000000"/>
              </w:rPr>
              <w:br/>
              <w:t>Учить чувствовать и понимать образный язык стихотворений и сказок.</w:t>
            </w:r>
            <w:r w:rsidRPr="00BE0A99">
              <w:rPr>
                <w:color w:val="000000"/>
              </w:rPr>
              <w:br/>
              <w:t>Посредством произведений Г. Тукая способствовать воспитанию у детей добрых чувств, интереса и любви к животным, сочувствия попавшим в беду.</w:t>
            </w:r>
            <w:r w:rsidRPr="00BE0A99">
              <w:rPr>
                <w:color w:val="000000"/>
              </w:rPr>
              <w:br/>
              <w:t>Воспитывать умение удивляться красоте родной природы, уважение к татарскому народу, к его быту и традициям, чувство патриотизма, понимание прекрасного.</w:t>
            </w:r>
            <w:r w:rsidRPr="00BE0A99">
              <w:rPr>
                <w:color w:val="000000"/>
              </w:rPr>
              <w:br/>
              <w:t>Развивать эстетическое восприятие и художественный вкус.</w:t>
            </w:r>
          </w:p>
          <w:p w:rsidR="00333DB9" w:rsidRPr="00BE0A99" w:rsidRDefault="00333DB9" w:rsidP="001A3C32">
            <w:pPr>
              <w:pStyle w:val="NormalWeb"/>
              <w:shd w:val="clear" w:color="auto" w:fill="FFFFFF"/>
              <w:spacing w:before="0" w:beforeAutospacing="0" w:after="0" w:afterAutospacing="0" w:line="235" w:lineRule="atLeast"/>
              <w:rPr>
                <w:rStyle w:val="c3"/>
                <w:color w:val="000000"/>
                <w:shd w:val="clear" w:color="auto" w:fill="FFFFFF"/>
              </w:rPr>
            </w:pPr>
          </w:p>
        </w:tc>
      </w:tr>
      <w:tr w:rsidR="00333DB9" w:rsidRPr="001A3C32" w:rsidTr="00BE0A99">
        <w:tc>
          <w:tcPr>
            <w:tcW w:w="436" w:type="dxa"/>
          </w:tcPr>
          <w:p w:rsidR="00333DB9" w:rsidRPr="00BE0A99" w:rsidRDefault="00333DB9" w:rsidP="001A3C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0A99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320" w:type="dxa"/>
            <w:gridSpan w:val="3"/>
          </w:tcPr>
          <w:p w:rsidR="00333DB9" w:rsidRPr="00BE0A99" w:rsidRDefault="00333DB9" w:rsidP="001A3C3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0A9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Детско-родительский форум родного языка,</w:t>
            </w:r>
          </w:p>
          <w:p w:rsidR="00333DB9" w:rsidRPr="00BE0A99" w:rsidRDefault="00333DB9" w:rsidP="001A3C3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0A9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посвященный Г.Тукаю</w:t>
            </w:r>
          </w:p>
          <w:p w:rsidR="00333DB9" w:rsidRPr="00BE0A99" w:rsidRDefault="00333DB9" w:rsidP="001A3C32">
            <w:pPr>
              <w:shd w:val="clear" w:color="auto" w:fill="FFFFFF"/>
              <w:spacing w:after="0" w:line="240" w:lineRule="auto"/>
              <w:ind w:firstLine="108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2" w:type="dxa"/>
          </w:tcPr>
          <w:p w:rsidR="00333DB9" w:rsidRPr="00BE0A99" w:rsidRDefault="00333DB9" w:rsidP="001A3C3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0A9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  <w:p w:rsidR="00333DB9" w:rsidRPr="00BE0A99" w:rsidRDefault="00333DB9" w:rsidP="001A3C3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26" w:type="dxa"/>
          </w:tcPr>
          <w:p w:rsidR="00333DB9" w:rsidRPr="00BE0A99" w:rsidRDefault="00333DB9" w:rsidP="001A3C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E0A99">
              <w:rPr>
                <w:rFonts w:ascii="Times New Roman" w:hAnsi="Times New Roman"/>
                <w:sz w:val="24"/>
                <w:szCs w:val="24"/>
                <w:lang w:val="tt-RU"/>
              </w:rPr>
              <w:t>Учителя начальных классов,учитель родного (татарского)языка и литературы-Фасхетдинова Лилия Марсельевна</w:t>
            </w:r>
          </w:p>
        </w:tc>
        <w:tc>
          <w:tcPr>
            <w:tcW w:w="2931" w:type="dxa"/>
          </w:tcPr>
          <w:p w:rsidR="00333DB9" w:rsidRPr="00BE0A99" w:rsidRDefault="00333DB9" w:rsidP="001A3C32">
            <w:pPr>
              <w:pStyle w:val="NormalWeb"/>
              <w:shd w:val="clear" w:color="auto" w:fill="FFFFFF"/>
              <w:spacing w:before="0" w:beforeAutospacing="0" w:after="0" w:afterAutospacing="0"/>
              <w:rPr>
                <w:color w:val="000000"/>
                <w:lang w:val="tt-RU"/>
              </w:rPr>
            </w:pPr>
            <w:r w:rsidRPr="00BE0A99">
              <w:rPr>
                <w:color w:val="000000"/>
              </w:rPr>
              <w:t xml:space="preserve">Цель:формировать у детей честность, правдивость, доброту и отзывчивость посредством произведений Г. Тукая. </w:t>
            </w:r>
          </w:p>
          <w:p w:rsidR="00333DB9" w:rsidRPr="00BE0A99" w:rsidRDefault="00333DB9" w:rsidP="001A3C32">
            <w:pPr>
              <w:pStyle w:val="NormalWeb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BE0A99">
              <w:rPr>
                <w:color w:val="000000"/>
              </w:rPr>
              <w:t>Развитие эстетических чувств</w:t>
            </w:r>
          </w:p>
        </w:tc>
      </w:tr>
      <w:tr w:rsidR="00333DB9" w:rsidRPr="001A3C32" w:rsidTr="00BE0A99">
        <w:tc>
          <w:tcPr>
            <w:tcW w:w="436" w:type="dxa"/>
          </w:tcPr>
          <w:p w:rsidR="00333DB9" w:rsidRPr="00BE0A99" w:rsidRDefault="00333DB9" w:rsidP="001A3C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0A99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320" w:type="dxa"/>
            <w:gridSpan w:val="3"/>
          </w:tcPr>
          <w:p w:rsidR="00333DB9" w:rsidRPr="00BE0A99" w:rsidRDefault="00333DB9" w:rsidP="001A3C3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0A9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Флешмоб "Читаем Ф.Тарханова"</w:t>
            </w:r>
          </w:p>
          <w:p w:rsidR="00333DB9" w:rsidRPr="00BE0A99" w:rsidRDefault="00333DB9" w:rsidP="001A3C3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2" w:type="dxa"/>
          </w:tcPr>
          <w:p w:rsidR="00333DB9" w:rsidRPr="00BE0A99" w:rsidRDefault="00333DB9" w:rsidP="001A3C3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0A9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026" w:type="dxa"/>
          </w:tcPr>
          <w:p w:rsidR="00333DB9" w:rsidRPr="00BE0A99" w:rsidRDefault="00333DB9" w:rsidP="001A3C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E0A99">
              <w:rPr>
                <w:rFonts w:ascii="Times New Roman" w:hAnsi="Times New Roman"/>
                <w:sz w:val="24"/>
                <w:szCs w:val="24"/>
                <w:lang w:val="tt-RU"/>
              </w:rPr>
              <w:t>Учителя начальных классов,учитель родного (татарского)языка и литературы-Фасхетдинова Лилия Марсельевна</w:t>
            </w:r>
          </w:p>
        </w:tc>
        <w:tc>
          <w:tcPr>
            <w:tcW w:w="2931" w:type="dxa"/>
          </w:tcPr>
          <w:p w:rsidR="00333DB9" w:rsidRPr="00BE0A99" w:rsidRDefault="00333DB9" w:rsidP="001A3C32">
            <w:pPr>
              <w:pStyle w:val="NormalWeb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BE0A99">
              <w:rPr>
                <w:color w:val="000000"/>
              </w:rPr>
              <w:t>Цель:</w:t>
            </w:r>
            <w:r w:rsidRPr="00BE0A99">
              <w:rPr>
                <w:b/>
                <w:bCs/>
                <w:color w:val="000000"/>
                <w:shd w:val="clear" w:color="auto" w:fill="FFFFFF"/>
              </w:rPr>
              <w:t xml:space="preserve"> </w:t>
            </w:r>
            <w:r w:rsidRPr="00BE0A99">
              <w:rPr>
                <w:color w:val="000000"/>
                <w:shd w:val="clear" w:color="auto" w:fill="FFFFFF"/>
              </w:rPr>
              <w:t>научить детей работать с литературой. Познакомить с жизнью и творчеством Ф. Тархановой,воспитывать</w:t>
            </w:r>
            <w:r w:rsidRPr="00BE0A99">
              <w:rPr>
                <w:color w:val="212529"/>
                <w:shd w:val="clear" w:color="auto" w:fill="F4F4F4"/>
              </w:rPr>
              <w:t xml:space="preserve"> чувство  прекрасного.</w:t>
            </w:r>
          </w:p>
        </w:tc>
      </w:tr>
      <w:tr w:rsidR="00333DB9" w:rsidRPr="001A3C32" w:rsidTr="00BE0A99">
        <w:tc>
          <w:tcPr>
            <w:tcW w:w="436" w:type="dxa"/>
          </w:tcPr>
          <w:p w:rsidR="00333DB9" w:rsidRPr="00BE0A99" w:rsidRDefault="00333DB9" w:rsidP="001A3C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0A99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3320" w:type="dxa"/>
            <w:gridSpan w:val="3"/>
          </w:tcPr>
          <w:p w:rsidR="00333DB9" w:rsidRPr="00BE0A99" w:rsidRDefault="00333DB9" w:rsidP="001A3C3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0A9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Возложение цветов к могилуФ.Тархановой</w:t>
            </w:r>
          </w:p>
          <w:p w:rsidR="00333DB9" w:rsidRPr="00BE0A99" w:rsidRDefault="00333DB9" w:rsidP="001A3C3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2" w:type="dxa"/>
          </w:tcPr>
          <w:p w:rsidR="00333DB9" w:rsidRPr="00BE0A99" w:rsidRDefault="00333DB9" w:rsidP="001A3C3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0A9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026" w:type="dxa"/>
          </w:tcPr>
          <w:p w:rsidR="00333DB9" w:rsidRPr="00BE0A99" w:rsidRDefault="00333DB9" w:rsidP="001A3C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E0A99">
              <w:rPr>
                <w:rFonts w:ascii="Times New Roman" w:hAnsi="Times New Roman"/>
                <w:sz w:val="24"/>
                <w:szCs w:val="24"/>
                <w:lang w:val="tt-RU"/>
              </w:rPr>
              <w:t>Учителя начальных классов,учитель родного (татарского)языка и литературы-Фасхетдинова Лилия Марсельевна</w:t>
            </w:r>
          </w:p>
        </w:tc>
        <w:tc>
          <w:tcPr>
            <w:tcW w:w="2931" w:type="dxa"/>
          </w:tcPr>
          <w:p w:rsidR="00333DB9" w:rsidRPr="00BE0A99" w:rsidRDefault="00333DB9" w:rsidP="001A3C32">
            <w:pPr>
              <w:pStyle w:val="NormalWeb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BE0A99">
              <w:t>Цель – дать понятие о традиции возложения цветов к могилу, воспитание чувства благодарности к Ф.Тархановой.</w:t>
            </w:r>
          </w:p>
        </w:tc>
      </w:tr>
      <w:tr w:rsidR="00333DB9" w:rsidRPr="001A3C32" w:rsidTr="00BE0A99">
        <w:tc>
          <w:tcPr>
            <w:tcW w:w="436" w:type="dxa"/>
          </w:tcPr>
          <w:p w:rsidR="00333DB9" w:rsidRPr="00BE0A99" w:rsidRDefault="00333DB9" w:rsidP="001A3C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0A99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3320" w:type="dxa"/>
            <w:gridSpan w:val="3"/>
          </w:tcPr>
          <w:p w:rsidR="00333DB9" w:rsidRPr="00BE0A99" w:rsidRDefault="00333DB9" w:rsidP="001A3C3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0A9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Заучивание стихов о «Сабантуй»</w:t>
            </w:r>
          </w:p>
          <w:p w:rsidR="00333DB9" w:rsidRPr="00BE0A99" w:rsidRDefault="00333DB9" w:rsidP="001A3C3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2" w:type="dxa"/>
          </w:tcPr>
          <w:p w:rsidR="00333DB9" w:rsidRPr="00BE0A99" w:rsidRDefault="00333DB9" w:rsidP="001A3C3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0A9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2026" w:type="dxa"/>
          </w:tcPr>
          <w:p w:rsidR="00333DB9" w:rsidRPr="00BE0A99" w:rsidRDefault="00333DB9" w:rsidP="001A3C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E0A99">
              <w:rPr>
                <w:rFonts w:ascii="Times New Roman" w:hAnsi="Times New Roman"/>
                <w:sz w:val="24"/>
                <w:szCs w:val="24"/>
                <w:lang w:val="tt-RU"/>
              </w:rPr>
              <w:t>Учителя начальных классов,учитель родного (татарского)языка и литературы-Фасхетдинова Лилия Марсельевна</w:t>
            </w:r>
          </w:p>
        </w:tc>
        <w:tc>
          <w:tcPr>
            <w:tcW w:w="2931" w:type="dxa"/>
          </w:tcPr>
          <w:p w:rsidR="00333DB9" w:rsidRPr="00BE0A99" w:rsidRDefault="00333DB9" w:rsidP="001A3C32">
            <w:pPr>
              <w:pStyle w:val="NormalWeb"/>
              <w:shd w:val="clear" w:color="auto" w:fill="FFFFFF"/>
              <w:spacing w:before="0" w:beforeAutospacing="0" w:after="0" w:afterAutospacing="0"/>
            </w:pPr>
            <w:r w:rsidRPr="00BE0A99">
              <w:rPr>
                <w:rStyle w:val="Strong"/>
                <w:b w:val="0"/>
                <w:bCs/>
                <w:color w:val="000000"/>
                <w:bdr w:val="none" w:sz="0" w:space="0" w:color="auto" w:frame="1"/>
                <w:shd w:val="clear" w:color="auto" w:fill="FFFFFF"/>
              </w:rPr>
              <w:t>Цель</w:t>
            </w:r>
            <w:r w:rsidRPr="00BE0A99">
              <w:rPr>
                <w:rStyle w:val="Strong"/>
                <w:bCs/>
                <w:color w:val="000000"/>
                <w:bdr w:val="none" w:sz="0" w:space="0" w:color="auto" w:frame="1"/>
                <w:shd w:val="clear" w:color="auto" w:fill="FFFFFF"/>
              </w:rPr>
              <w:t>: </w:t>
            </w:r>
            <w:r w:rsidRPr="00BE0A99">
              <w:rPr>
                <w:color w:val="000000"/>
                <w:shd w:val="clear" w:color="auto" w:fill="FFFFFF"/>
              </w:rPr>
              <w:t>Обогащать представление о татарском национальном празднике «Сабантуй», о его истории , об обычаях, которые соблюдаются при проведении праздника</w:t>
            </w:r>
          </w:p>
        </w:tc>
      </w:tr>
      <w:tr w:rsidR="00333DB9" w:rsidRPr="001A3C32" w:rsidTr="00BE0A99">
        <w:tc>
          <w:tcPr>
            <w:tcW w:w="436" w:type="dxa"/>
          </w:tcPr>
          <w:p w:rsidR="00333DB9" w:rsidRPr="00BE0A99" w:rsidRDefault="00333DB9" w:rsidP="001A3C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E0A99">
              <w:rPr>
                <w:rFonts w:ascii="Times New Roman" w:hAnsi="Times New Roman"/>
                <w:sz w:val="24"/>
                <w:szCs w:val="24"/>
                <w:lang w:val="tt-RU"/>
              </w:rPr>
              <w:t>15</w:t>
            </w:r>
          </w:p>
        </w:tc>
        <w:tc>
          <w:tcPr>
            <w:tcW w:w="3320" w:type="dxa"/>
            <w:gridSpan w:val="3"/>
          </w:tcPr>
          <w:p w:rsidR="00333DB9" w:rsidRPr="00BE0A99" w:rsidRDefault="00333DB9" w:rsidP="001A3C3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0A9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Рассматривание альбома «Мой край родной»</w:t>
            </w:r>
          </w:p>
          <w:p w:rsidR="00333DB9" w:rsidRPr="00BE0A99" w:rsidRDefault="00333DB9" w:rsidP="001A3C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2" w:type="dxa"/>
          </w:tcPr>
          <w:p w:rsidR="00333DB9" w:rsidRPr="00BE0A99" w:rsidRDefault="00333DB9" w:rsidP="001A3C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E0A9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2026" w:type="dxa"/>
          </w:tcPr>
          <w:p w:rsidR="00333DB9" w:rsidRPr="00BE0A99" w:rsidRDefault="00333DB9" w:rsidP="001A3C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E0A99">
              <w:rPr>
                <w:rFonts w:ascii="Times New Roman" w:hAnsi="Times New Roman"/>
                <w:sz w:val="24"/>
                <w:szCs w:val="24"/>
                <w:lang w:val="tt-RU"/>
              </w:rPr>
              <w:t>Учителя начальных классов,учитель родного (татарского)языка и литературы-Фасхетдинова Лилия Марсельевна</w:t>
            </w:r>
          </w:p>
        </w:tc>
        <w:tc>
          <w:tcPr>
            <w:tcW w:w="2931" w:type="dxa"/>
          </w:tcPr>
          <w:p w:rsidR="00333DB9" w:rsidRPr="00BE0A99" w:rsidRDefault="00333DB9" w:rsidP="001A3C32">
            <w:pPr>
              <w:pStyle w:val="NormalWeb"/>
              <w:shd w:val="clear" w:color="auto" w:fill="FFFFFF"/>
              <w:spacing w:before="0" w:beforeAutospacing="0" w:after="0" w:afterAutospacing="0" w:line="235" w:lineRule="atLeast"/>
              <w:rPr>
                <w:color w:val="000000"/>
              </w:rPr>
            </w:pPr>
            <w:r w:rsidRPr="00BE0A99">
              <w:rPr>
                <w:bCs/>
                <w:color w:val="333333"/>
              </w:rPr>
              <w:t>Цели:</w:t>
            </w:r>
            <w:r w:rsidRPr="00BE0A99">
              <w:rPr>
                <w:color w:val="333333"/>
              </w:rPr>
              <w:t> </w:t>
            </w:r>
          </w:p>
          <w:p w:rsidR="00333DB9" w:rsidRPr="00BE0A99" w:rsidRDefault="00333DB9" w:rsidP="001A3C32">
            <w:pPr>
              <w:pStyle w:val="NormalWeb"/>
              <w:shd w:val="clear" w:color="auto" w:fill="FFFFFF"/>
              <w:spacing w:before="0" w:beforeAutospacing="0" w:after="0" w:afterAutospacing="0" w:line="235" w:lineRule="atLeast"/>
              <w:rPr>
                <w:color w:val="000000"/>
              </w:rPr>
            </w:pPr>
            <w:r w:rsidRPr="00BE0A99">
              <w:rPr>
                <w:color w:val="0D0D0D"/>
              </w:rPr>
              <w:t>1. Привить детям чувство любви к Родине, к родному краю; воспитание патриотизма.</w:t>
            </w:r>
          </w:p>
          <w:p w:rsidR="00333DB9" w:rsidRPr="00BE0A99" w:rsidRDefault="00333DB9" w:rsidP="001A3C32">
            <w:pPr>
              <w:pStyle w:val="NormalWeb"/>
              <w:shd w:val="clear" w:color="auto" w:fill="FFFFFF"/>
              <w:spacing w:before="0" w:beforeAutospacing="0" w:after="0" w:afterAutospacing="0" w:line="235" w:lineRule="atLeast"/>
              <w:rPr>
                <w:color w:val="000000"/>
              </w:rPr>
            </w:pPr>
            <w:r w:rsidRPr="00BE0A99">
              <w:rPr>
                <w:color w:val="0D0D0D"/>
              </w:rPr>
              <w:t>2. Пробудить интерес к истории родного края.</w:t>
            </w:r>
          </w:p>
          <w:p w:rsidR="00333DB9" w:rsidRPr="00BE0A99" w:rsidRDefault="00333DB9" w:rsidP="001A3C32">
            <w:pPr>
              <w:pStyle w:val="NormalWeb"/>
              <w:shd w:val="clear" w:color="auto" w:fill="FFFFFF"/>
              <w:spacing w:before="0" w:beforeAutospacing="0" w:after="0" w:afterAutospacing="0" w:line="235" w:lineRule="atLeast"/>
              <w:rPr>
                <w:color w:val="000000"/>
              </w:rPr>
            </w:pPr>
            <w:r w:rsidRPr="00BE0A99">
              <w:rPr>
                <w:color w:val="0D0D0D"/>
              </w:rPr>
              <w:t>3. Приобщать учеников к прекрасному, к богатому культурно-историческому наследию малой Родины</w:t>
            </w:r>
          </w:p>
          <w:p w:rsidR="00333DB9" w:rsidRPr="00BE0A99" w:rsidRDefault="00333DB9" w:rsidP="001A3C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3DB9" w:rsidRPr="001A3C32" w:rsidTr="00BE0A99">
        <w:tc>
          <w:tcPr>
            <w:tcW w:w="436" w:type="dxa"/>
          </w:tcPr>
          <w:p w:rsidR="00333DB9" w:rsidRPr="00BE0A99" w:rsidRDefault="00333DB9" w:rsidP="001A3C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E0A99">
              <w:rPr>
                <w:rFonts w:ascii="Times New Roman" w:hAnsi="Times New Roman"/>
                <w:sz w:val="24"/>
                <w:szCs w:val="24"/>
                <w:lang w:val="tt-RU"/>
              </w:rPr>
              <w:t>16</w:t>
            </w:r>
          </w:p>
        </w:tc>
        <w:tc>
          <w:tcPr>
            <w:tcW w:w="3320" w:type="dxa"/>
            <w:gridSpan w:val="3"/>
          </w:tcPr>
          <w:p w:rsidR="00333DB9" w:rsidRPr="00BE0A99" w:rsidRDefault="00333DB9" w:rsidP="001A3C3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0A9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Слушание аудио песен на татарском языке</w:t>
            </w:r>
          </w:p>
          <w:p w:rsidR="00333DB9" w:rsidRPr="00BE0A99" w:rsidRDefault="00333DB9" w:rsidP="001A3C3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2" w:type="dxa"/>
          </w:tcPr>
          <w:p w:rsidR="00333DB9" w:rsidRPr="00BE0A99" w:rsidRDefault="00333DB9" w:rsidP="001A3C3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0A9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июль</w:t>
            </w:r>
          </w:p>
        </w:tc>
        <w:tc>
          <w:tcPr>
            <w:tcW w:w="2026" w:type="dxa"/>
          </w:tcPr>
          <w:p w:rsidR="00333DB9" w:rsidRPr="00BE0A99" w:rsidRDefault="00333DB9" w:rsidP="001A3C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E0A99">
              <w:rPr>
                <w:rFonts w:ascii="Times New Roman" w:hAnsi="Times New Roman"/>
                <w:sz w:val="24"/>
                <w:szCs w:val="24"/>
                <w:lang w:val="tt-RU"/>
              </w:rPr>
              <w:t>Учителя начальных классов,учитель родного (татарского)языка и литературы-Фасхетдинова Лилия Марсельевна</w:t>
            </w:r>
          </w:p>
        </w:tc>
        <w:tc>
          <w:tcPr>
            <w:tcW w:w="2931" w:type="dxa"/>
          </w:tcPr>
          <w:p w:rsidR="00333DB9" w:rsidRPr="00BE0A99" w:rsidRDefault="00333DB9" w:rsidP="001A3C32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BE0A99">
              <w:rPr>
                <w:rFonts w:ascii="Times New Roman" w:hAnsi="Times New Roman"/>
                <w:bCs/>
                <w:color w:val="333333"/>
                <w:sz w:val="24"/>
                <w:szCs w:val="24"/>
              </w:rPr>
              <w:t>Цели:</w:t>
            </w:r>
            <w:r w:rsidRPr="00BE0A99">
              <w:rPr>
                <w:rFonts w:ascii="Times New Roman" w:hAnsi="Times New Roman"/>
                <w:color w:val="333333"/>
                <w:sz w:val="24"/>
                <w:szCs w:val="24"/>
              </w:rPr>
              <w:t> </w:t>
            </w:r>
            <w:r w:rsidRPr="00BE0A99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 - ввести образцы </w:t>
            </w:r>
            <w:r w:rsidRPr="00BE0A99">
              <w:rPr>
                <w:rFonts w:ascii="Times New Roman" w:hAnsi="Times New Roman"/>
                <w:bCs/>
                <w:color w:val="333333"/>
                <w:sz w:val="24"/>
                <w:szCs w:val="24"/>
                <w:shd w:val="clear" w:color="auto" w:fill="FFFFFF"/>
              </w:rPr>
              <w:t>татарской</w:t>
            </w:r>
            <w:r w:rsidRPr="00BE0A99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 музыкальной культуры ,</w:t>
            </w:r>
            <w:r w:rsidRPr="00BE0A99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</w:t>
            </w:r>
            <w:r w:rsidRPr="00BE0A99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воспитать любовь к татарским народным песням;ознакомить детей с творчеством и жизнедеятельностью композитора и его произведениями.</w:t>
            </w:r>
          </w:p>
          <w:p w:rsidR="00333DB9" w:rsidRPr="00BE0A99" w:rsidRDefault="00333DB9" w:rsidP="001A3C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3DB9" w:rsidRPr="001A3C32" w:rsidTr="00BE0A99">
        <w:tc>
          <w:tcPr>
            <w:tcW w:w="436" w:type="dxa"/>
          </w:tcPr>
          <w:p w:rsidR="00333DB9" w:rsidRPr="00BE0A99" w:rsidRDefault="00333DB9" w:rsidP="001A3C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E0A99">
              <w:rPr>
                <w:rFonts w:ascii="Times New Roman" w:hAnsi="Times New Roman"/>
                <w:sz w:val="24"/>
                <w:szCs w:val="24"/>
                <w:lang w:val="tt-RU"/>
              </w:rPr>
              <w:t>17</w:t>
            </w:r>
          </w:p>
        </w:tc>
        <w:tc>
          <w:tcPr>
            <w:tcW w:w="3320" w:type="dxa"/>
            <w:gridSpan w:val="3"/>
          </w:tcPr>
          <w:p w:rsidR="00333DB9" w:rsidRPr="00BE0A99" w:rsidRDefault="00333DB9" w:rsidP="001A3C3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0A9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Викторина «Гасырларны кичкән телебез</w:t>
            </w:r>
            <w:r w:rsidRPr="00BE0A99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»</w:t>
            </w:r>
          </w:p>
          <w:p w:rsidR="00333DB9" w:rsidRPr="00BE0A99" w:rsidRDefault="00333DB9" w:rsidP="001A3C3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2" w:type="dxa"/>
          </w:tcPr>
          <w:p w:rsidR="00333DB9" w:rsidRPr="00BE0A99" w:rsidRDefault="00333DB9" w:rsidP="001A3C3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0A9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026" w:type="dxa"/>
          </w:tcPr>
          <w:p w:rsidR="00333DB9" w:rsidRPr="00BE0A99" w:rsidRDefault="00333DB9" w:rsidP="001A3C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E0A99">
              <w:rPr>
                <w:rFonts w:ascii="Times New Roman" w:hAnsi="Times New Roman"/>
                <w:sz w:val="24"/>
                <w:szCs w:val="24"/>
                <w:lang w:val="tt-RU"/>
              </w:rPr>
              <w:t>Учителя начальных классов,учитель родного (татарского)языка и литературы-Фасхетдинова Лилия Марсельевна</w:t>
            </w:r>
          </w:p>
        </w:tc>
        <w:tc>
          <w:tcPr>
            <w:tcW w:w="2931" w:type="dxa"/>
          </w:tcPr>
          <w:p w:rsidR="00333DB9" w:rsidRPr="00BE0A99" w:rsidRDefault="00333DB9" w:rsidP="001A3C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E0A99">
              <w:rPr>
                <w:rFonts w:ascii="Times New Roman" w:hAnsi="Times New Roman"/>
                <w:color w:val="333846"/>
                <w:spacing w:val="4"/>
                <w:sz w:val="24"/>
                <w:szCs w:val="24"/>
              </w:rPr>
              <w:t>Цель: сохранить развития исчезающих языков. </w:t>
            </w:r>
          </w:p>
        </w:tc>
      </w:tr>
      <w:tr w:rsidR="00333DB9" w:rsidRPr="001A3C32" w:rsidTr="00BE0A99">
        <w:tc>
          <w:tcPr>
            <w:tcW w:w="436" w:type="dxa"/>
          </w:tcPr>
          <w:p w:rsidR="00333DB9" w:rsidRPr="00BE0A99" w:rsidRDefault="00333DB9" w:rsidP="001A3C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0A99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3320" w:type="dxa"/>
            <w:gridSpan w:val="3"/>
          </w:tcPr>
          <w:p w:rsidR="00333DB9" w:rsidRPr="00BE0A99" w:rsidRDefault="00333DB9" w:rsidP="001A3C3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0A9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Беседа “Мой родной верный друг – родной язык”</w:t>
            </w:r>
          </w:p>
          <w:p w:rsidR="00333DB9" w:rsidRPr="00BE0A99" w:rsidRDefault="00333DB9" w:rsidP="001A3C3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2" w:type="dxa"/>
          </w:tcPr>
          <w:p w:rsidR="00333DB9" w:rsidRPr="00BE0A99" w:rsidRDefault="00333DB9" w:rsidP="001A3C3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0A9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026" w:type="dxa"/>
          </w:tcPr>
          <w:p w:rsidR="00333DB9" w:rsidRPr="00BE0A99" w:rsidRDefault="00333DB9" w:rsidP="001A3C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E0A99">
              <w:rPr>
                <w:rFonts w:ascii="Times New Roman" w:hAnsi="Times New Roman"/>
                <w:sz w:val="24"/>
                <w:szCs w:val="24"/>
                <w:lang w:val="tt-RU"/>
              </w:rPr>
              <w:t>Учителя начальных классов,учитель родного (татарского)языка и литературы-Фасхетдинова Лилия Марсельевна</w:t>
            </w:r>
          </w:p>
        </w:tc>
        <w:tc>
          <w:tcPr>
            <w:tcW w:w="2931" w:type="dxa"/>
          </w:tcPr>
          <w:p w:rsidR="00333DB9" w:rsidRPr="00BE0A99" w:rsidRDefault="00333DB9" w:rsidP="001A3C32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bCs/>
                <w:color w:val="333333"/>
                <w:sz w:val="24"/>
                <w:szCs w:val="24"/>
              </w:rPr>
            </w:pPr>
            <w:r w:rsidRPr="00BE0A99">
              <w:rPr>
                <w:rFonts w:ascii="Times New Roman" w:hAnsi="Times New Roman"/>
                <w:bCs/>
                <w:color w:val="333333"/>
                <w:sz w:val="24"/>
                <w:szCs w:val="24"/>
                <w:shd w:val="clear" w:color="auto" w:fill="FFFFFF"/>
              </w:rPr>
              <w:t>Цель</w:t>
            </w:r>
            <w:r w:rsidRPr="00BE0A99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: вызвать интерес детей к изучению и</w:t>
            </w:r>
            <w:r w:rsidRPr="00BE0A99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tt-RU"/>
              </w:rPr>
              <w:t xml:space="preserve"> </w:t>
            </w:r>
            <w:r w:rsidRPr="00BE0A99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сохранению </w:t>
            </w:r>
            <w:r w:rsidRPr="00BE0A99">
              <w:rPr>
                <w:rFonts w:ascii="Times New Roman" w:hAnsi="Times New Roman"/>
                <w:bCs/>
                <w:color w:val="333333"/>
                <w:sz w:val="24"/>
                <w:szCs w:val="24"/>
                <w:shd w:val="clear" w:color="auto" w:fill="FFFFFF"/>
              </w:rPr>
              <w:t>родного</w:t>
            </w:r>
            <w:r w:rsidRPr="00BE0A99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BE0A99">
              <w:rPr>
                <w:rFonts w:ascii="Times New Roman" w:hAnsi="Times New Roman"/>
                <w:bCs/>
                <w:color w:val="333333"/>
                <w:sz w:val="24"/>
                <w:szCs w:val="24"/>
                <w:shd w:val="clear" w:color="auto" w:fill="FFFFFF"/>
              </w:rPr>
              <w:t>языка</w:t>
            </w:r>
            <w:r w:rsidRPr="00BE0A99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, воспитать уважение к культуре и традициям своего народа.</w:t>
            </w:r>
            <w:r w:rsidRPr="00BE0A99">
              <w:rPr>
                <w:rFonts w:ascii="Times New Roman" w:hAnsi="Times New Roman"/>
                <w:color w:val="111111"/>
                <w:sz w:val="24"/>
                <w:szCs w:val="24"/>
              </w:rPr>
              <w:t xml:space="preserve"> Знакомить учеников с национальными играми.</w:t>
            </w:r>
          </w:p>
        </w:tc>
      </w:tr>
      <w:tr w:rsidR="00333DB9" w:rsidRPr="001A3C32" w:rsidTr="00BE0A99">
        <w:tc>
          <w:tcPr>
            <w:tcW w:w="436" w:type="dxa"/>
          </w:tcPr>
          <w:p w:rsidR="00333DB9" w:rsidRPr="00BE0A99" w:rsidRDefault="00333DB9" w:rsidP="001A3C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0A99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3320" w:type="dxa"/>
            <w:gridSpan w:val="3"/>
          </w:tcPr>
          <w:p w:rsidR="00333DB9" w:rsidRPr="00BE0A99" w:rsidRDefault="00333DB9" w:rsidP="001A3C3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0A9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Анкетирование «Народные традиции в вашей семье»</w:t>
            </w:r>
          </w:p>
          <w:p w:rsidR="00333DB9" w:rsidRPr="00BE0A99" w:rsidRDefault="00333DB9" w:rsidP="001A3C3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2" w:type="dxa"/>
          </w:tcPr>
          <w:p w:rsidR="00333DB9" w:rsidRPr="00BE0A99" w:rsidRDefault="00333DB9" w:rsidP="001A3C3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0A9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026" w:type="dxa"/>
          </w:tcPr>
          <w:p w:rsidR="00333DB9" w:rsidRPr="00BE0A99" w:rsidRDefault="00333DB9" w:rsidP="001A3C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E0A99">
              <w:rPr>
                <w:rFonts w:ascii="Times New Roman" w:hAnsi="Times New Roman"/>
                <w:sz w:val="24"/>
                <w:szCs w:val="24"/>
                <w:lang w:val="tt-RU"/>
              </w:rPr>
              <w:t>Учителя начальных классов,учитель родного (татарского)языка и литературы-Фасхетдинова Лилия Марсельевна</w:t>
            </w:r>
          </w:p>
        </w:tc>
        <w:tc>
          <w:tcPr>
            <w:tcW w:w="2931" w:type="dxa"/>
          </w:tcPr>
          <w:p w:rsidR="00333DB9" w:rsidRPr="00BE0A99" w:rsidRDefault="00333DB9" w:rsidP="001A3C32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r w:rsidRPr="00BE0A9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Цель:просвещение родителей с целью повышения их правовой и педагогической культуры</w:t>
            </w:r>
          </w:p>
        </w:tc>
      </w:tr>
      <w:tr w:rsidR="00333DB9" w:rsidRPr="001A3C32" w:rsidTr="00BE0A99">
        <w:tc>
          <w:tcPr>
            <w:tcW w:w="436" w:type="dxa"/>
          </w:tcPr>
          <w:p w:rsidR="00333DB9" w:rsidRPr="00BE0A99" w:rsidRDefault="00333DB9" w:rsidP="001A3C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0A99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3244" w:type="dxa"/>
            <w:gridSpan w:val="2"/>
          </w:tcPr>
          <w:p w:rsidR="00333DB9" w:rsidRPr="00BE0A99" w:rsidRDefault="00333DB9" w:rsidP="001A3C3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0A9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Беседа “Как славно ты звенишь, родной язык” (о роли родного языка в современном мире)</w:t>
            </w:r>
          </w:p>
          <w:p w:rsidR="00333DB9" w:rsidRPr="00BE0A99" w:rsidRDefault="00333DB9" w:rsidP="001A3C3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68" w:type="dxa"/>
            <w:gridSpan w:val="2"/>
          </w:tcPr>
          <w:p w:rsidR="00333DB9" w:rsidRPr="00BE0A99" w:rsidRDefault="00333DB9" w:rsidP="001A3C3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0A9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026" w:type="dxa"/>
          </w:tcPr>
          <w:p w:rsidR="00333DB9" w:rsidRPr="00BE0A99" w:rsidRDefault="00333DB9" w:rsidP="001A3C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E0A99">
              <w:rPr>
                <w:rFonts w:ascii="Times New Roman" w:hAnsi="Times New Roman"/>
                <w:sz w:val="24"/>
                <w:szCs w:val="24"/>
                <w:lang w:val="tt-RU"/>
              </w:rPr>
              <w:t>Учителя начальных классов,учитель родного (татарского)языка и литературы-Фасхетдинова Лилия Марсельевна</w:t>
            </w:r>
          </w:p>
        </w:tc>
        <w:tc>
          <w:tcPr>
            <w:tcW w:w="2931" w:type="dxa"/>
          </w:tcPr>
          <w:p w:rsidR="00333DB9" w:rsidRPr="00BE0A99" w:rsidRDefault="00333DB9" w:rsidP="001A3C32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r w:rsidRPr="00BE0A99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 Цель:формировать бережное отношение, как к </w:t>
            </w:r>
            <w:r w:rsidRPr="00BE0A99">
              <w:rPr>
                <w:rFonts w:ascii="Times New Roman" w:hAnsi="Times New Roman"/>
                <w:bCs/>
                <w:color w:val="333333"/>
                <w:sz w:val="24"/>
                <w:szCs w:val="24"/>
                <w:shd w:val="clear" w:color="auto" w:fill="FFFFFF"/>
              </w:rPr>
              <w:t>родному</w:t>
            </w:r>
            <w:r w:rsidRPr="00BE0A99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, так и другим </w:t>
            </w:r>
            <w:r w:rsidRPr="00BE0A99">
              <w:rPr>
                <w:rFonts w:ascii="Times New Roman" w:hAnsi="Times New Roman"/>
                <w:bCs/>
                <w:color w:val="333333"/>
                <w:sz w:val="24"/>
                <w:szCs w:val="24"/>
                <w:shd w:val="clear" w:color="auto" w:fill="FFFFFF"/>
              </w:rPr>
              <w:t>языкам</w:t>
            </w:r>
            <w:r w:rsidRPr="00BE0A99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, гордость за свой </w:t>
            </w:r>
            <w:r w:rsidRPr="00BE0A99">
              <w:rPr>
                <w:rFonts w:ascii="Times New Roman" w:hAnsi="Times New Roman"/>
                <w:bCs/>
                <w:color w:val="333333"/>
                <w:sz w:val="24"/>
                <w:szCs w:val="24"/>
                <w:shd w:val="clear" w:color="auto" w:fill="FFFFFF"/>
              </w:rPr>
              <w:t>родной</w:t>
            </w:r>
            <w:r w:rsidRPr="00BE0A99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BE0A99">
              <w:rPr>
                <w:rFonts w:ascii="Times New Roman" w:hAnsi="Times New Roman"/>
                <w:bCs/>
                <w:color w:val="333333"/>
                <w:sz w:val="24"/>
                <w:szCs w:val="24"/>
                <w:shd w:val="clear" w:color="auto" w:fill="FFFFFF"/>
              </w:rPr>
              <w:t>язык</w:t>
            </w:r>
            <w:r w:rsidRPr="00BE0A99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, воспитывать патриотизм.</w:t>
            </w:r>
          </w:p>
        </w:tc>
      </w:tr>
      <w:tr w:rsidR="00333DB9" w:rsidRPr="001A3C32" w:rsidTr="00BE0A99">
        <w:tc>
          <w:tcPr>
            <w:tcW w:w="436" w:type="dxa"/>
          </w:tcPr>
          <w:p w:rsidR="00333DB9" w:rsidRPr="00BE0A99" w:rsidRDefault="00333DB9" w:rsidP="001A3C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0A99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3244" w:type="dxa"/>
            <w:gridSpan w:val="2"/>
          </w:tcPr>
          <w:p w:rsidR="00333DB9" w:rsidRPr="00BE0A99" w:rsidRDefault="00333DB9" w:rsidP="001A3C3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0A99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Познавательный час «Слово, творящее мир».</w:t>
            </w:r>
          </w:p>
        </w:tc>
        <w:tc>
          <w:tcPr>
            <w:tcW w:w="1468" w:type="dxa"/>
            <w:gridSpan w:val="2"/>
          </w:tcPr>
          <w:p w:rsidR="00333DB9" w:rsidRPr="00BE0A99" w:rsidRDefault="00333DB9" w:rsidP="001A3C3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0A9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026" w:type="dxa"/>
          </w:tcPr>
          <w:p w:rsidR="00333DB9" w:rsidRPr="00BE0A99" w:rsidRDefault="00333DB9" w:rsidP="001A3C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E0A99">
              <w:rPr>
                <w:rFonts w:ascii="Times New Roman" w:hAnsi="Times New Roman"/>
                <w:sz w:val="24"/>
                <w:szCs w:val="24"/>
                <w:lang w:val="tt-RU"/>
              </w:rPr>
              <w:t>Учителя начальных классов,учитель русского языка и литературы-Губайдуллина Фарида Раисовна</w:t>
            </w:r>
          </w:p>
        </w:tc>
        <w:tc>
          <w:tcPr>
            <w:tcW w:w="2931" w:type="dxa"/>
          </w:tcPr>
          <w:p w:rsidR="00333DB9" w:rsidRPr="00BE0A99" w:rsidRDefault="00333DB9" w:rsidP="001A3C32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E0A99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Цель этого мероприятия — популяризировать идеи толерантности среди детей, воспитывать уважение и доброе отношение к другим людям.</w:t>
            </w:r>
          </w:p>
        </w:tc>
      </w:tr>
      <w:tr w:rsidR="00333DB9" w:rsidRPr="001A3C32" w:rsidTr="00BE0A99">
        <w:tc>
          <w:tcPr>
            <w:tcW w:w="436" w:type="dxa"/>
          </w:tcPr>
          <w:p w:rsidR="00333DB9" w:rsidRPr="00BE0A99" w:rsidRDefault="00333DB9" w:rsidP="001A3C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0A99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3244" w:type="dxa"/>
            <w:gridSpan w:val="2"/>
          </w:tcPr>
          <w:p w:rsidR="00333DB9" w:rsidRPr="00BE0A99" w:rsidRDefault="00333DB9" w:rsidP="001A3C3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0A9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Вечер стихов о родном языке “Теле барнын иле бар!”</w:t>
            </w:r>
          </w:p>
          <w:p w:rsidR="00333DB9" w:rsidRPr="00BE0A99" w:rsidRDefault="00333DB9" w:rsidP="001A3C3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68" w:type="dxa"/>
            <w:gridSpan w:val="2"/>
          </w:tcPr>
          <w:p w:rsidR="00333DB9" w:rsidRPr="00BE0A99" w:rsidRDefault="00333DB9" w:rsidP="001A3C3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0A9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026" w:type="dxa"/>
          </w:tcPr>
          <w:p w:rsidR="00333DB9" w:rsidRPr="00BE0A99" w:rsidRDefault="00333DB9" w:rsidP="001A3C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E0A99">
              <w:rPr>
                <w:rFonts w:ascii="Times New Roman" w:hAnsi="Times New Roman"/>
                <w:sz w:val="24"/>
                <w:szCs w:val="24"/>
                <w:lang w:val="tt-RU"/>
              </w:rPr>
              <w:t>Учителя начальных классов,учитель родного (татарского)языка и литературы-Фасхетдинова Лилия Марсельевна</w:t>
            </w:r>
          </w:p>
        </w:tc>
        <w:tc>
          <w:tcPr>
            <w:tcW w:w="2931" w:type="dxa"/>
          </w:tcPr>
          <w:p w:rsidR="00333DB9" w:rsidRPr="00BE0A99" w:rsidRDefault="00333DB9" w:rsidP="001A3C32">
            <w:pPr>
              <w:pStyle w:val="NormalWeb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BE0A99">
              <w:rPr>
                <w:bCs/>
                <w:color w:val="000000"/>
                <w:lang w:val="tt-RU"/>
              </w:rPr>
              <w:t>Цель:</w:t>
            </w:r>
            <w:r w:rsidRPr="00BE0A99">
              <w:rPr>
                <w:bCs/>
                <w:color w:val="000000"/>
              </w:rPr>
              <w:t>.воспитывать любовь к родному языку, к родному краю, к земле, где родился и вырос, гордость за свою страну</w:t>
            </w:r>
            <w:r w:rsidRPr="00BE0A99">
              <w:rPr>
                <w:b/>
                <w:bCs/>
                <w:color w:val="000000"/>
              </w:rPr>
              <w:t>.</w:t>
            </w:r>
          </w:p>
          <w:p w:rsidR="00333DB9" w:rsidRPr="00BE0A99" w:rsidRDefault="00333DB9" w:rsidP="001A3C32">
            <w:pPr>
              <w:pStyle w:val="NormalWeb"/>
              <w:shd w:val="clear" w:color="auto" w:fill="FFFFFF"/>
              <w:spacing w:before="0" w:beforeAutospacing="0" w:after="0" w:afterAutospacing="0"/>
              <w:rPr>
                <w:color w:val="333333"/>
                <w:shd w:val="clear" w:color="auto" w:fill="FFFFFF"/>
              </w:rPr>
            </w:pPr>
          </w:p>
        </w:tc>
      </w:tr>
      <w:tr w:rsidR="00333DB9" w:rsidRPr="001A3C32" w:rsidTr="00BE0A99">
        <w:tc>
          <w:tcPr>
            <w:tcW w:w="436" w:type="dxa"/>
          </w:tcPr>
          <w:p w:rsidR="00333DB9" w:rsidRPr="00BE0A99" w:rsidRDefault="00333DB9" w:rsidP="001A3C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E0A99">
              <w:rPr>
                <w:rFonts w:ascii="Times New Roman" w:hAnsi="Times New Roman"/>
                <w:sz w:val="24"/>
                <w:szCs w:val="24"/>
                <w:lang w:val="tt-RU"/>
              </w:rPr>
              <w:t>23</w:t>
            </w:r>
          </w:p>
        </w:tc>
        <w:tc>
          <w:tcPr>
            <w:tcW w:w="3244" w:type="dxa"/>
            <w:gridSpan w:val="2"/>
          </w:tcPr>
          <w:p w:rsidR="00333DB9" w:rsidRPr="00BE0A99" w:rsidRDefault="00333DB9" w:rsidP="001A3C3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0A9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Консультация для родителей «Родной язык – моё богатство»</w:t>
            </w:r>
          </w:p>
          <w:p w:rsidR="00333DB9" w:rsidRPr="00BE0A99" w:rsidRDefault="00333DB9" w:rsidP="001A3C3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68" w:type="dxa"/>
            <w:gridSpan w:val="2"/>
          </w:tcPr>
          <w:p w:rsidR="00333DB9" w:rsidRPr="00BE0A99" w:rsidRDefault="00333DB9" w:rsidP="001A3C3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0A9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  <w:p w:rsidR="00333DB9" w:rsidRPr="00BE0A99" w:rsidRDefault="00333DB9" w:rsidP="001A3C3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26" w:type="dxa"/>
          </w:tcPr>
          <w:p w:rsidR="00333DB9" w:rsidRPr="00BE0A99" w:rsidRDefault="00333DB9" w:rsidP="001A3C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E0A99">
              <w:rPr>
                <w:rFonts w:ascii="Times New Roman" w:hAnsi="Times New Roman"/>
                <w:sz w:val="24"/>
                <w:szCs w:val="24"/>
                <w:lang w:val="tt-RU"/>
              </w:rPr>
              <w:t>Учителя начальных классов,учитель родного (татарского)языка и литературы-Фасхетдинова Лилия Марсельевна</w:t>
            </w:r>
          </w:p>
        </w:tc>
        <w:tc>
          <w:tcPr>
            <w:tcW w:w="2931" w:type="dxa"/>
          </w:tcPr>
          <w:p w:rsidR="00333DB9" w:rsidRPr="00BE0A99" w:rsidRDefault="00333DB9" w:rsidP="001A3C32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</w:pPr>
            <w:r w:rsidRPr="00BE0A99">
              <w:rPr>
                <w:rFonts w:ascii="Times New Roman" w:hAnsi="Times New Roman"/>
                <w:color w:val="111111"/>
                <w:sz w:val="24"/>
                <w:szCs w:val="24"/>
              </w:rPr>
              <w:t xml:space="preserve"> Цель:создать условия для  воспитания любви к родному языку,</w:t>
            </w:r>
            <w:r w:rsidRPr="00BE0A99">
              <w:rPr>
                <w:rFonts w:ascii="Times New Roman" w:hAnsi="Times New Roman"/>
                <w:color w:val="262626"/>
                <w:sz w:val="24"/>
                <w:szCs w:val="24"/>
                <w:shd w:val="clear" w:color="auto" w:fill="FFFFFF"/>
              </w:rPr>
              <w:t xml:space="preserve"> расширение кругозора родителей, развитие их творческих способностей.</w:t>
            </w:r>
          </w:p>
        </w:tc>
      </w:tr>
    </w:tbl>
    <w:p w:rsidR="00333DB9" w:rsidRPr="00FC371B" w:rsidRDefault="00333DB9" w:rsidP="00FC371B">
      <w:pPr>
        <w:rPr>
          <w:rFonts w:ascii="Times New Roman" w:hAnsi="Times New Roman"/>
          <w:sz w:val="18"/>
          <w:szCs w:val="18"/>
          <w:lang w:val="tt-RU"/>
        </w:rPr>
      </w:pPr>
    </w:p>
    <w:p w:rsidR="00333DB9" w:rsidRDefault="00333DB9">
      <w:pPr>
        <w:rPr>
          <w:lang w:val="tt-RU"/>
        </w:rPr>
      </w:pPr>
    </w:p>
    <w:p w:rsidR="00333DB9" w:rsidRDefault="00333DB9">
      <w:pPr>
        <w:rPr>
          <w:lang w:val="tt-RU"/>
        </w:rPr>
      </w:pPr>
    </w:p>
    <w:p w:rsidR="00333DB9" w:rsidRDefault="00333DB9">
      <w:pPr>
        <w:rPr>
          <w:lang w:val="tt-RU"/>
        </w:rPr>
      </w:pPr>
    </w:p>
    <w:p w:rsidR="00333DB9" w:rsidRDefault="00333DB9">
      <w:pPr>
        <w:rPr>
          <w:lang w:val="tt-RU"/>
        </w:rPr>
      </w:pPr>
    </w:p>
    <w:p w:rsidR="00333DB9" w:rsidRDefault="00333DB9">
      <w:pPr>
        <w:rPr>
          <w:lang w:val="tt-RU"/>
        </w:rPr>
      </w:pPr>
    </w:p>
    <w:p w:rsidR="00333DB9" w:rsidRDefault="00333DB9">
      <w:pPr>
        <w:rPr>
          <w:lang w:val="tt-RU"/>
        </w:rPr>
      </w:pPr>
    </w:p>
    <w:p w:rsidR="00333DB9" w:rsidRPr="00C33AC3" w:rsidRDefault="00333DB9">
      <w:pPr>
        <w:rPr>
          <w:lang w:val="tt-RU"/>
        </w:rPr>
      </w:pPr>
    </w:p>
    <w:sectPr w:rsidR="00333DB9" w:rsidRPr="00C33AC3" w:rsidSect="00BE0A99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54F7F"/>
    <w:rsid w:val="00060303"/>
    <w:rsid w:val="00082D95"/>
    <w:rsid w:val="00086022"/>
    <w:rsid w:val="000879C5"/>
    <w:rsid w:val="000C1CC2"/>
    <w:rsid w:val="00163551"/>
    <w:rsid w:val="001A3C32"/>
    <w:rsid w:val="00333DB9"/>
    <w:rsid w:val="00351568"/>
    <w:rsid w:val="003D7123"/>
    <w:rsid w:val="0047161A"/>
    <w:rsid w:val="005432B7"/>
    <w:rsid w:val="005A7E7A"/>
    <w:rsid w:val="00677701"/>
    <w:rsid w:val="006E0EE0"/>
    <w:rsid w:val="00707153"/>
    <w:rsid w:val="007B3DE1"/>
    <w:rsid w:val="008948F4"/>
    <w:rsid w:val="00B727B7"/>
    <w:rsid w:val="00BE0A99"/>
    <w:rsid w:val="00C33AC3"/>
    <w:rsid w:val="00C54F7F"/>
    <w:rsid w:val="00C65C92"/>
    <w:rsid w:val="00F30839"/>
    <w:rsid w:val="00F80C3D"/>
    <w:rsid w:val="00FC3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7701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3D712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3D7123"/>
    <w:rPr>
      <w:rFonts w:ascii="Times New Roman" w:hAnsi="Times New Roman"/>
      <w:b/>
      <w:kern w:val="36"/>
      <w:sz w:val="48"/>
      <w:lang w:val="x-none" w:eastAsia="ru-RU"/>
    </w:rPr>
  </w:style>
  <w:style w:type="table" w:styleId="TableGrid">
    <w:name w:val="Table Grid"/>
    <w:basedOn w:val="TableNormal"/>
    <w:uiPriority w:val="99"/>
    <w:rsid w:val="00C54F7F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Normal"/>
    <w:uiPriority w:val="99"/>
    <w:rsid w:val="007B3DE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">
    <w:name w:val="c2"/>
    <w:basedOn w:val="DefaultParagraphFont"/>
    <w:uiPriority w:val="99"/>
    <w:rsid w:val="007B3DE1"/>
    <w:rPr>
      <w:rFonts w:cs="Times New Roman"/>
    </w:rPr>
  </w:style>
  <w:style w:type="paragraph" w:styleId="NormalWeb">
    <w:name w:val="Normal (Web)"/>
    <w:basedOn w:val="Normal"/>
    <w:uiPriority w:val="99"/>
    <w:rsid w:val="007B3DE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3">
    <w:name w:val="c3"/>
    <w:basedOn w:val="DefaultParagraphFont"/>
    <w:uiPriority w:val="99"/>
    <w:rsid w:val="007B3DE1"/>
    <w:rPr>
      <w:rFonts w:cs="Times New Roman"/>
    </w:rPr>
  </w:style>
  <w:style w:type="character" w:styleId="Strong">
    <w:name w:val="Strong"/>
    <w:basedOn w:val="DefaultParagraphFont"/>
    <w:uiPriority w:val="99"/>
    <w:qFormat/>
    <w:rsid w:val="007B3DE1"/>
    <w:rPr>
      <w:rFonts w:cs="Times New Roman"/>
      <w:b/>
    </w:rPr>
  </w:style>
  <w:style w:type="character" w:styleId="Hyperlink">
    <w:name w:val="Hyperlink"/>
    <w:basedOn w:val="DefaultParagraphFont"/>
    <w:uiPriority w:val="99"/>
    <w:semiHidden/>
    <w:rsid w:val="003D7123"/>
    <w:rPr>
      <w:rFonts w:cs="Times New Roman"/>
      <w:color w:val="0000FF"/>
      <w:u w:val="single"/>
    </w:rPr>
  </w:style>
  <w:style w:type="character" w:customStyle="1" w:styleId="batitem">
    <w:name w:val="bat__item"/>
    <w:basedOn w:val="DefaultParagraphFont"/>
    <w:uiPriority w:val="99"/>
    <w:rsid w:val="003D7123"/>
    <w:rPr>
      <w:rFonts w:cs="Times New Roman"/>
    </w:rPr>
  </w:style>
  <w:style w:type="character" w:customStyle="1" w:styleId="battext">
    <w:name w:val="bat__text"/>
    <w:basedOn w:val="DefaultParagraphFont"/>
    <w:uiPriority w:val="99"/>
    <w:rsid w:val="003D7123"/>
    <w:rPr>
      <w:rFonts w:cs="Times New Roman"/>
    </w:rPr>
  </w:style>
  <w:style w:type="character" w:customStyle="1" w:styleId="batseparator">
    <w:name w:val="bat__separator"/>
    <w:basedOn w:val="DefaultParagraphFont"/>
    <w:uiPriority w:val="99"/>
    <w:rsid w:val="003D7123"/>
    <w:rPr>
      <w:rFonts w:cs="Times New Roman"/>
    </w:rPr>
  </w:style>
  <w:style w:type="character" w:customStyle="1" w:styleId="batposition">
    <w:name w:val="bat__position"/>
    <w:basedOn w:val="DefaultParagraphFont"/>
    <w:uiPriority w:val="99"/>
    <w:rsid w:val="003D7123"/>
    <w:rPr>
      <w:rFonts w:cs="Times New Roman"/>
    </w:rPr>
  </w:style>
  <w:style w:type="paragraph" w:customStyle="1" w:styleId="sg-text">
    <w:name w:val="sg-text"/>
    <w:basedOn w:val="Normal"/>
    <w:uiPriority w:val="99"/>
    <w:rsid w:val="003D712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0647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6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647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647302">
                  <w:marLeft w:val="0"/>
                  <w:marRight w:val="0"/>
                  <w:marTop w:val="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647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5064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647305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647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647300">
                      <w:marLeft w:val="0"/>
                      <w:marRight w:val="0"/>
                      <w:marTop w:val="0"/>
                      <w:marBottom w:val="200"/>
                      <w:divBdr>
                        <w:top w:val="single" w:sz="8" w:space="0" w:color="F8D7B1"/>
                        <w:left w:val="single" w:sz="8" w:space="0" w:color="F8D7B1"/>
                        <w:bottom w:val="single" w:sz="8" w:space="0" w:color="F8D7B1"/>
                        <w:right w:val="single" w:sz="8" w:space="0" w:color="F8D7B1"/>
                      </w:divBdr>
                      <w:divsChild>
                        <w:div w:id="2050647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50647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647299">
                  <w:marLeft w:val="0"/>
                  <w:marRight w:val="0"/>
                  <w:marTop w:val="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0647308">
              <w:marLeft w:val="0"/>
              <w:marRight w:val="0"/>
              <w:marTop w:val="0"/>
              <w:marBottom w:val="1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infourok.ru/go.html?href=https%3A%2F%2Finfourok.ru%2Fgo.html%3Fhref%3Dhttp%253A%252F%252Fwww.youtube.com%252Fwatch%253Fv%253Do0VQVSpCDTY%2526playnext%253D1%2526list%253DPL394C064997DD8FD2%2526feature%253Dresults_video" TargetMode="External"/><Relationship Id="rId4" Type="http://schemas.openxmlformats.org/officeDocument/2006/relationships/hyperlink" Target="https://infourok.ru/go.html?href=https%3A%2F%2Finfourok.ru%2Fgo.html%3Fhref%3Dhttp%253A%252F%252Fwww.youtube.com%252Fwatch%253Fv%253DZ3QRILruU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5</TotalTime>
  <Pages>5</Pages>
  <Words>1222</Words>
  <Characters>6966</Characters>
  <Application>Microsoft Office Word</Application>
  <DocSecurity>0</DocSecurity>
  <Lines>0</Lines>
  <Paragraphs>0</Paragraphs>
  <ScaleCrop>false</ScaleCrop>
  <Company>Reanimator Extreme Edition</Company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D-MAX</dc:creator>
  <cp:keywords/>
  <dc:description/>
  <cp:lastModifiedBy>инария</cp:lastModifiedBy>
  <cp:revision>5</cp:revision>
  <cp:lastPrinted>2021-01-13T10:08:00Z</cp:lastPrinted>
  <dcterms:created xsi:type="dcterms:W3CDTF">2021-01-13T10:29:00Z</dcterms:created>
  <dcterms:modified xsi:type="dcterms:W3CDTF">2021-01-28T17:08:00Z</dcterms:modified>
</cp:coreProperties>
</file>